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B172AD" w14:textId="77777777" w:rsidR="00302B69" w:rsidRDefault="00302B69" w:rsidP="00FA2163">
      <w:pPr>
        <w:pStyle w:val="Kop2"/>
      </w:pPr>
    </w:p>
    <w:p w14:paraId="2DB172AE" w14:textId="77777777" w:rsidR="00302B69" w:rsidRDefault="00302B69"/>
    <w:p w14:paraId="2DB172AF" w14:textId="77777777" w:rsidR="00302B69" w:rsidRDefault="00302B69"/>
    <w:p w14:paraId="2DB172B0" w14:textId="77777777" w:rsidR="00302B69" w:rsidRDefault="00C951CE">
      <w:r>
        <w:rPr>
          <w:rFonts w:ascii="Arial" w:hAnsi="Arial" w:cs="Arial"/>
          <w:noProof/>
          <w:sz w:val="28"/>
          <w:szCs w:val="28"/>
          <w:lang w:eastAsia="nl-NL"/>
        </w:rPr>
        <w:object w:dxaOrig="1440" w:dyaOrig="1440" w14:anchorId="2DB175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80.35pt;margin-top:15.3pt;width:275.85pt;height:246.05pt;z-index:251658240" wrapcoords="-186 0 -186 21392 21041 21392 21041 0 -186 0">
            <v:imagedata r:id="rId11" o:title="" croptop="8208f" cropbottom="14415f" cropright="-1957f"/>
            <w10:wrap type="tight"/>
          </v:shape>
          <o:OLEObject Type="Embed" ProgID="AcroExch.Document.DC" ShapeID="_x0000_s1027" DrawAspect="Content" ObjectID="_1509869344" r:id="rId12"/>
        </w:object>
      </w:r>
    </w:p>
    <w:p w14:paraId="2DB172B1" w14:textId="77777777" w:rsidR="00302B69" w:rsidRDefault="00302B69"/>
    <w:p w14:paraId="2DB172B2" w14:textId="77777777" w:rsidR="009F72BB" w:rsidRDefault="009F72BB" w:rsidP="00FA2163">
      <w:pPr>
        <w:jc w:val="center"/>
        <w:rPr>
          <w:rFonts w:ascii="Arial" w:hAnsi="Arial" w:cs="Arial"/>
          <w:sz w:val="144"/>
          <w:szCs w:val="144"/>
        </w:rPr>
      </w:pPr>
    </w:p>
    <w:p w14:paraId="2DB172B3" w14:textId="77777777" w:rsidR="009F72BB" w:rsidRDefault="009F72BB" w:rsidP="00FA2163">
      <w:pPr>
        <w:jc w:val="center"/>
        <w:rPr>
          <w:rFonts w:ascii="Arial" w:hAnsi="Arial" w:cs="Arial"/>
          <w:sz w:val="144"/>
          <w:szCs w:val="144"/>
        </w:rPr>
      </w:pPr>
    </w:p>
    <w:p w14:paraId="627ADB71" w14:textId="77777777" w:rsidR="002C6CD8" w:rsidRDefault="002C6CD8" w:rsidP="00FA2163">
      <w:pPr>
        <w:jc w:val="center"/>
        <w:rPr>
          <w:rFonts w:ascii="Arial" w:hAnsi="Arial" w:cs="Arial"/>
          <w:sz w:val="96"/>
          <w:szCs w:val="96"/>
        </w:rPr>
      </w:pPr>
    </w:p>
    <w:p w14:paraId="4C0C350B" w14:textId="77777777" w:rsidR="002C6CD8" w:rsidRDefault="002C6CD8" w:rsidP="00FA2163">
      <w:pPr>
        <w:jc w:val="center"/>
        <w:rPr>
          <w:rFonts w:ascii="Arial" w:hAnsi="Arial" w:cs="Arial"/>
          <w:sz w:val="96"/>
          <w:szCs w:val="96"/>
        </w:rPr>
      </w:pPr>
    </w:p>
    <w:p w14:paraId="2DB172B5" w14:textId="41DC92A1" w:rsidR="00FA2163" w:rsidRDefault="003C4BCD" w:rsidP="00FA2163">
      <w:pPr>
        <w:jc w:val="center"/>
        <w:rPr>
          <w:rFonts w:ascii="Arial" w:hAnsi="Arial" w:cs="Arial"/>
          <w:sz w:val="96"/>
          <w:szCs w:val="96"/>
        </w:rPr>
      </w:pPr>
      <w:r>
        <w:rPr>
          <w:rFonts w:ascii="Arial" w:hAnsi="Arial" w:cs="Arial"/>
          <w:sz w:val="96"/>
          <w:szCs w:val="96"/>
        </w:rPr>
        <w:t>R</w:t>
      </w:r>
      <w:r w:rsidR="002C6CD8" w:rsidRPr="002C6CD8">
        <w:rPr>
          <w:rFonts w:ascii="Arial" w:hAnsi="Arial" w:cs="Arial"/>
          <w:sz w:val="96"/>
          <w:szCs w:val="96"/>
        </w:rPr>
        <w:t>eglement</w:t>
      </w:r>
      <w:r>
        <w:rPr>
          <w:rFonts w:ascii="Arial" w:hAnsi="Arial" w:cs="Arial"/>
          <w:sz w:val="96"/>
          <w:szCs w:val="96"/>
        </w:rPr>
        <w:t xml:space="preserve"> gebruik ICT-middelen</w:t>
      </w:r>
    </w:p>
    <w:p w14:paraId="45F20D05" w14:textId="77777777" w:rsidR="003C4BCD" w:rsidRDefault="003C4BCD" w:rsidP="00FA2163">
      <w:pPr>
        <w:jc w:val="center"/>
        <w:rPr>
          <w:rFonts w:ascii="Arial" w:hAnsi="Arial" w:cs="Arial"/>
          <w:sz w:val="96"/>
          <w:szCs w:val="96"/>
        </w:rPr>
      </w:pPr>
    </w:p>
    <w:p w14:paraId="63156462" w14:textId="77777777" w:rsidR="003C4BCD" w:rsidRPr="00457075" w:rsidRDefault="003C4BCD" w:rsidP="003C4BCD">
      <w:pPr>
        <w:pStyle w:val="Default"/>
        <w:rPr>
          <w:rFonts w:ascii="Arial" w:hAnsi="Arial" w:cs="Arial"/>
          <w:sz w:val="28"/>
          <w:szCs w:val="28"/>
        </w:rPr>
      </w:pPr>
      <w:r w:rsidRPr="00457075">
        <w:rPr>
          <w:rFonts w:ascii="Arial" w:hAnsi="Arial" w:cs="Arial"/>
          <w:b/>
          <w:bCs/>
          <w:sz w:val="28"/>
          <w:szCs w:val="28"/>
        </w:rPr>
        <w:t>Reglement gebruik ICT-middelen door medewerkers en leerlingen van De Stichting Praktijkonderwijs Roermond e.o.</w:t>
      </w:r>
    </w:p>
    <w:p w14:paraId="46B8FD5C" w14:textId="77777777" w:rsidR="003C4BCD" w:rsidRDefault="003C4BCD" w:rsidP="003C4BCD">
      <w:pPr>
        <w:pStyle w:val="Default"/>
        <w:rPr>
          <w:rFonts w:ascii="Arial" w:hAnsi="Arial" w:cs="Arial"/>
          <w:b/>
          <w:bCs/>
        </w:rPr>
      </w:pPr>
    </w:p>
    <w:p w14:paraId="2DB172BA" w14:textId="449FF225" w:rsidR="00FA2163" w:rsidRDefault="00FA2163" w:rsidP="00FA2163">
      <w:pPr>
        <w:rPr>
          <w:rFonts w:ascii="Arial" w:hAnsi="Arial" w:cs="Arial"/>
          <w:sz w:val="28"/>
          <w:szCs w:val="28"/>
        </w:rPr>
      </w:pPr>
    </w:p>
    <w:p w14:paraId="7334CCD3" w14:textId="1A9D6E6D" w:rsidR="002C6CD8" w:rsidRPr="0092179F" w:rsidRDefault="002C6CD8" w:rsidP="003C4BCD">
      <w:pPr>
        <w:autoSpaceDE w:val="0"/>
        <w:autoSpaceDN w:val="0"/>
        <w:adjustRightInd w:val="0"/>
        <w:jc w:val="center"/>
        <w:rPr>
          <w:rFonts w:ascii="Arial" w:hAnsi="Arial" w:cs="Arial"/>
          <w:b/>
          <w:bCs/>
          <w:sz w:val="32"/>
          <w:szCs w:val="32"/>
        </w:rPr>
      </w:pPr>
      <w:r w:rsidRPr="0092179F">
        <w:rPr>
          <w:rFonts w:ascii="Arial" w:hAnsi="Arial" w:cs="Arial"/>
          <w:b/>
          <w:bCs/>
          <w:sz w:val="32"/>
          <w:szCs w:val="32"/>
        </w:rPr>
        <w:t>Praktijkonderwijs Roermond</w:t>
      </w:r>
    </w:p>
    <w:p w14:paraId="2DB172BD" w14:textId="77777777" w:rsidR="00FA2163" w:rsidRDefault="00FA2163" w:rsidP="00FA2163">
      <w:pPr>
        <w:rPr>
          <w:rFonts w:ascii="Arial" w:hAnsi="Arial" w:cs="Arial"/>
          <w:sz w:val="28"/>
          <w:szCs w:val="28"/>
        </w:rPr>
      </w:pPr>
    </w:p>
    <w:p w14:paraId="217FACC0" w14:textId="77777777" w:rsidR="003C4BCD" w:rsidRPr="00457075" w:rsidRDefault="003C4BCD" w:rsidP="003C4BCD">
      <w:pPr>
        <w:pStyle w:val="Default"/>
        <w:rPr>
          <w:rFonts w:ascii="Arial" w:hAnsi="Arial" w:cs="Arial"/>
          <w:sz w:val="28"/>
          <w:szCs w:val="28"/>
        </w:rPr>
      </w:pPr>
      <w:r w:rsidRPr="00457075">
        <w:rPr>
          <w:rFonts w:ascii="Arial" w:hAnsi="Arial" w:cs="Arial"/>
          <w:b/>
          <w:bCs/>
          <w:sz w:val="28"/>
          <w:szCs w:val="28"/>
        </w:rPr>
        <w:t>Reglement gebruik ICT-middelen door medewerkers en leerlingen van De Stichting Praktijkonderwijs Roermond e.o.</w:t>
      </w:r>
    </w:p>
    <w:p w14:paraId="3A130F14" w14:textId="77777777" w:rsidR="003C4BCD" w:rsidRDefault="003C4BCD" w:rsidP="003C4BCD">
      <w:pPr>
        <w:pStyle w:val="Default"/>
        <w:rPr>
          <w:rFonts w:ascii="Arial" w:hAnsi="Arial" w:cs="Arial"/>
          <w:b/>
          <w:bCs/>
        </w:rPr>
      </w:pPr>
    </w:p>
    <w:p w14:paraId="08363721" w14:textId="77777777" w:rsidR="003C4BCD" w:rsidRDefault="003C4BCD" w:rsidP="003C4BCD">
      <w:pPr>
        <w:pStyle w:val="Default"/>
        <w:rPr>
          <w:rFonts w:ascii="Arial" w:hAnsi="Arial" w:cs="Arial"/>
          <w:b/>
          <w:bCs/>
        </w:rPr>
      </w:pPr>
    </w:p>
    <w:p w14:paraId="22ED9DB2" w14:textId="77777777" w:rsidR="003C4BCD" w:rsidRPr="00457075" w:rsidRDefault="003C4BCD" w:rsidP="003C4BCD">
      <w:pPr>
        <w:pStyle w:val="Default"/>
        <w:rPr>
          <w:rFonts w:ascii="Arial" w:hAnsi="Arial" w:cs="Arial"/>
        </w:rPr>
      </w:pPr>
      <w:r w:rsidRPr="00457075">
        <w:rPr>
          <w:rFonts w:ascii="Arial" w:hAnsi="Arial" w:cs="Arial"/>
          <w:b/>
          <w:bCs/>
        </w:rPr>
        <w:t xml:space="preserve">Inleiding </w:t>
      </w:r>
    </w:p>
    <w:p w14:paraId="10C76BB1" w14:textId="77777777" w:rsidR="003C4BCD" w:rsidRPr="00457075" w:rsidRDefault="003C4BCD" w:rsidP="003C4BCD">
      <w:pPr>
        <w:pStyle w:val="Default"/>
        <w:rPr>
          <w:rFonts w:ascii="Arial" w:hAnsi="Arial" w:cs="Arial"/>
        </w:rPr>
      </w:pPr>
      <w:r w:rsidRPr="00457075">
        <w:rPr>
          <w:rFonts w:ascii="Arial" w:hAnsi="Arial" w:cs="Arial"/>
        </w:rPr>
        <w:t>Het gebruik van ICT-middelen is zowel voor medewerkers als leerlingen noodzakelijk om hun werk of studie goed te kunnen doen. Bij ICT-middelen kan gedacht worden aan het gebruik van applicaties (waaronder e</w:t>
      </w:r>
      <w:r>
        <w:rPr>
          <w:rFonts w:ascii="Arial" w:hAnsi="Arial" w:cs="Arial"/>
        </w:rPr>
        <w:t>-</w:t>
      </w:r>
      <w:r w:rsidRPr="00457075">
        <w:rPr>
          <w:rFonts w:ascii="Arial" w:hAnsi="Arial" w:cs="Arial"/>
        </w:rPr>
        <w:t xml:space="preserve">mail en internet), de computers, telefonie en het netwerk van de school. </w:t>
      </w:r>
    </w:p>
    <w:p w14:paraId="4D7B175A" w14:textId="77777777" w:rsidR="003C4BCD" w:rsidRPr="00457075" w:rsidRDefault="003C4BCD" w:rsidP="003C4BCD">
      <w:pPr>
        <w:pStyle w:val="Default"/>
        <w:rPr>
          <w:rFonts w:ascii="Arial" w:hAnsi="Arial" w:cs="Arial"/>
        </w:rPr>
      </w:pPr>
      <w:r w:rsidRPr="00457075">
        <w:rPr>
          <w:rFonts w:ascii="Arial" w:hAnsi="Arial" w:cs="Arial"/>
        </w:rPr>
        <w:t xml:space="preserve">Aan het gebruik van internet zijn risico’s verbonden die het noodzakelijk maken om gedragsregels op te stellen. Tegen de achtergrond van deze risico’s wordt van medewerkers en leerlingen verantwoord gebruik van de elektronische communicatiemiddelen verwacht. </w:t>
      </w:r>
    </w:p>
    <w:p w14:paraId="063BBE6D" w14:textId="77777777" w:rsidR="003C4BCD" w:rsidRPr="00457075" w:rsidRDefault="003C4BCD" w:rsidP="003C4BCD">
      <w:pPr>
        <w:pStyle w:val="Default"/>
        <w:rPr>
          <w:rFonts w:ascii="Arial" w:hAnsi="Arial" w:cs="Arial"/>
        </w:rPr>
      </w:pPr>
      <w:r w:rsidRPr="00457075">
        <w:rPr>
          <w:rFonts w:ascii="Arial" w:hAnsi="Arial" w:cs="Arial"/>
        </w:rPr>
        <w:t xml:space="preserve">Dit reglement is in de eerste plaats van toepassing op de medewerkers en leerlingen van </w:t>
      </w:r>
      <w:r>
        <w:rPr>
          <w:rFonts w:ascii="Arial" w:hAnsi="Arial" w:cs="Arial"/>
        </w:rPr>
        <w:t>d</w:t>
      </w:r>
      <w:r w:rsidRPr="00457075">
        <w:rPr>
          <w:rFonts w:ascii="Arial" w:hAnsi="Arial" w:cs="Arial"/>
        </w:rPr>
        <w:t xml:space="preserve">e Stichting Praktijkonderwijs Roermond e.o. die gebruik maken van de ICT-middelen binnen de gebouwen en op de terreinen van de school. Daarnaast is het ook van toepassing bij het gebruik van deze middelen van de school (zoals e-mailadres en e-mailbox) buiten de school. </w:t>
      </w:r>
    </w:p>
    <w:p w14:paraId="3D051033" w14:textId="77777777" w:rsidR="003C4BCD" w:rsidRPr="00457075" w:rsidRDefault="003C4BCD" w:rsidP="003C4BCD">
      <w:pPr>
        <w:pStyle w:val="Default"/>
        <w:rPr>
          <w:rFonts w:ascii="Arial" w:hAnsi="Arial" w:cs="Arial"/>
        </w:rPr>
      </w:pPr>
      <w:r w:rsidRPr="00457075">
        <w:rPr>
          <w:rFonts w:ascii="Arial" w:hAnsi="Arial" w:cs="Arial"/>
        </w:rPr>
        <w:t xml:space="preserve">Het reglement is ook van toepassing op alle anderen die gebruik maken van de ICT-faciliteiten van </w:t>
      </w:r>
      <w:r>
        <w:rPr>
          <w:rFonts w:ascii="Arial" w:hAnsi="Arial" w:cs="Arial"/>
        </w:rPr>
        <w:t>d</w:t>
      </w:r>
      <w:r w:rsidRPr="00457075">
        <w:rPr>
          <w:rFonts w:ascii="Arial" w:hAnsi="Arial" w:cs="Arial"/>
        </w:rPr>
        <w:t>e Stichting Praktijkonderwijs Roermond e.o</w:t>
      </w:r>
      <w:r>
        <w:rPr>
          <w:rFonts w:ascii="Arial" w:hAnsi="Arial" w:cs="Arial"/>
        </w:rPr>
        <w:t>.</w:t>
      </w:r>
      <w:r w:rsidRPr="00457075">
        <w:rPr>
          <w:rFonts w:ascii="Arial" w:hAnsi="Arial" w:cs="Arial"/>
        </w:rPr>
        <w:t xml:space="preserve">, waaronder gedetacheerden, ingeleend personeel, stagiaires, uitzendkrachten, gasten, etc. </w:t>
      </w:r>
    </w:p>
    <w:p w14:paraId="064B3BA3" w14:textId="77777777" w:rsidR="003C4BCD" w:rsidRPr="00457075" w:rsidRDefault="003C4BCD" w:rsidP="003C4BCD">
      <w:pPr>
        <w:pStyle w:val="Default"/>
        <w:rPr>
          <w:rFonts w:ascii="Arial" w:hAnsi="Arial" w:cs="Arial"/>
        </w:rPr>
      </w:pPr>
      <w:r w:rsidRPr="00457075">
        <w:rPr>
          <w:rFonts w:ascii="Arial" w:hAnsi="Arial" w:cs="Arial"/>
        </w:rPr>
        <w:t xml:space="preserve">De Stichting Praktijkonderwijs Roermond e.o. is gerechtigd tot het geven van voorschriften voor het gebruik van ICT-middelen (BW7; artikel 660) en het verwerken van persoonsgegevens ten behoeve van de controle op de naleving van dit reglement. Bij de controle zullen de fundamentele rechten en vrijheden van de betrokken </w:t>
      </w:r>
      <w:proofErr w:type="spellStart"/>
      <w:r w:rsidRPr="00457075">
        <w:rPr>
          <w:rFonts w:ascii="Arial" w:hAnsi="Arial" w:cs="Arial"/>
        </w:rPr>
        <w:t>perso</w:t>
      </w:r>
      <w:proofErr w:type="spellEnd"/>
      <w:r w:rsidRPr="00457075">
        <w:rPr>
          <w:rFonts w:ascii="Arial" w:hAnsi="Arial" w:cs="Arial"/>
        </w:rPr>
        <w:t xml:space="preserve">(o)n(en) in acht worden genomen, in het bijzonder het recht op bescherming van de persoonlijke levenssfeer (WBP artikel 8 sub f). </w:t>
      </w:r>
    </w:p>
    <w:p w14:paraId="0F3B9E28" w14:textId="77777777" w:rsidR="003C4BCD" w:rsidRPr="00457075" w:rsidRDefault="003C4BCD" w:rsidP="003C4BCD">
      <w:pPr>
        <w:pStyle w:val="Default"/>
        <w:rPr>
          <w:rFonts w:ascii="Arial" w:hAnsi="Arial" w:cs="Arial"/>
        </w:rPr>
      </w:pPr>
    </w:p>
    <w:p w14:paraId="7D2F1202" w14:textId="77777777" w:rsidR="003C4BCD" w:rsidRDefault="003C4BCD" w:rsidP="003C4BCD">
      <w:pPr>
        <w:pStyle w:val="Default"/>
        <w:rPr>
          <w:rFonts w:ascii="Arial" w:hAnsi="Arial" w:cs="Arial"/>
          <w:b/>
          <w:bCs/>
        </w:rPr>
      </w:pPr>
    </w:p>
    <w:p w14:paraId="11D2E0BF" w14:textId="77777777" w:rsidR="003C4BCD" w:rsidRPr="00457075" w:rsidRDefault="003C4BCD" w:rsidP="003C4BCD">
      <w:pPr>
        <w:pStyle w:val="Default"/>
        <w:rPr>
          <w:rFonts w:ascii="Arial" w:hAnsi="Arial" w:cs="Arial"/>
        </w:rPr>
      </w:pPr>
      <w:r w:rsidRPr="00457075">
        <w:rPr>
          <w:rFonts w:ascii="Arial" w:hAnsi="Arial" w:cs="Arial"/>
          <w:b/>
          <w:bCs/>
        </w:rPr>
        <w:t xml:space="preserve">Artikel 1 Begripsbepaling </w:t>
      </w:r>
    </w:p>
    <w:p w14:paraId="6204C957" w14:textId="77777777" w:rsidR="003C4BCD" w:rsidRPr="00457075" w:rsidRDefault="003C4BCD" w:rsidP="003C4BCD">
      <w:pPr>
        <w:pStyle w:val="Default"/>
        <w:numPr>
          <w:ilvl w:val="0"/>
          <w:numId w:val="7"/>
        </w:numPr>
        <w:spacing w:after="18"/>
        <w:rPr>
          <w:rFonts w:ascii="Arial" w:hAnsi="Arial" w:cs="Arial"/>
        </w:rPr>
      </w:pPr>
      <w:r w:rsidRPr="00457075">
        <w:rPr>
          <w:rFonts w:ascii="Arial" w:hAnsi="Arial" w:cs="Arial"/>
          <w:b/>
          <w:i/>
        </w:rPr>
        <w:t>Bevoegd gezag</w:t>
      </w:r>
      <w:r w:rsidRPr="00457075">
        <w:rPr>
          <w:rFonts w:ascii="Arial" w:hAnsi="Arial" w:cs="Arial"/>
        </w:rPr>
        <w:t>: het bestuur van de Stichting Praktijkonderwijs Roermond e.o.</w:t>
      </w:r>
    </w:p>
    <w:p w14:paraId="6CACF328" w14:textId="77777777" w:rsidR="003C4BCD" w:rsidRPr="00457075" w:rsidRDefault="003C4BCD" w:rsidP="003C4BCD">
      <w:pPr>
        <w:pStyle w:val="Default"/>
        <w:numPr>
          <w:ilvl w:val="0"/>
          <w:numId w:val="7"/>
        </w:numPr>
        <w:spacing w:after="18"/>
        <w:rPr>
          <w:rFonts w:ascii="Arial" w:hAnsi="Arial" w:cs="Arial"/>
        </w:rPr>
      </w:pPr>
      <w:r w:rsidRPr="00457075">
        <w:rPr>
          <w:rFonts w:ascii="Arial" w:hAnsi="Arial" w:cs="Arial"/>
          <w:b/>
          <w:i/>
        </w:rPr>
        <w:t>Beheerder:</w:t>
      </w:r>
      <w:r w:rsidRPr="00457075">
        <w:rPr>
          <w:rFonts w:ascii="Arial" w:hAnsi="Arial" w:cs="Arial"/>
        </w:rPr>
        <w:t xml:space="preserve"> de afdeling ICT van de school verantwoordelijk voor de operationele</w:t>
      </w:r>
      <w:r>
        <w:rPr>
          <w:rFonts w:ascii="Arial" w:hAnsi="Arial" w:cs="Arial"/>
        </w:rPr>
        <w:t xml:space="preserve"> </w:t>
      </w:r>
      <w:r w:rsidRPr="00457075">
        <w:rPr>
          <w:rFonts w:ascii="Arial" w:hAnsi="Arial" w:cs="Arial"/>
        </w:rPr>
        <w:t xml:space="preserve">beschikbaarheid van de ICT-middelen en </w:t>
      </w:r>
      <w:r>
        <w:rPr>
          <w:rFonts w:ascii="Arial" w:hAnsi="Arial" w:cs="Arial"/>
        </w:rPr>
        <w:t>-</w:t>
      </w:r>
      <w:r w:rsidRPr="00457075">
        <w:rPr>
          <w:rFonts w:ascii="Arial" w:hAnsi="Arial" w:cs="Arial"/>
        </w:rPr>
        <w:t xml:space="preserve">voorzieningen. </w:t>
      </w:r>
    </w:p>
    <w:p w14:paraId="41F93C98" w14:textId="77777777" w:rsidR="003C4BCD" w:rsidRDefault="003C4BCD" w:rsidP="003C4BCD">
      <w:pPr>
        <w:pStyle w:val="Default"/>
        <w:numPr>
          <w:ilvl w:val="0"/>
          <w:numId w:val="7"/>
        </w:numPr>
        <w:spacing w:after="18"/>
        <w:rPr>
          <w:rFonts w:ascii="Arial" w:hAnsi="Arial" w:cs="Arial"/>
        </w:rPr>
      </w:pPr>
      <w:r w:rsidRPr="00457075">
        <w:rPr>
          <w:rFonts w:ascii="Arial" w:hAnsi="Arial" w:cs="Arial"/>
          <w:b/>
          <w:i/>
        </w:rPr>
        <w:t>CAO</w:t>
      </w:r>
      <w:r w:rsidRPr="00457075">
        <w:rPr>
          <w:rFonts w:ascii="Arial" w:hAnsi="Arial" w:cs="Arial"/>
        </w:rPr>
        <w:t xml:space="preserve">: Collectieve </w:t>
      </w:r>
      <w:proofErr w:type="spellStart"/>
      <w:r w:rsidRPr="00457075">
        <w:rPr>
          <w:rFonts w:ascii="Arial" w:hAnsi="Arial" w:cs="Arial"/>
        </w:rPr>
        <w:t>ArbeidsOvereenkomst</w:t>
      </w:r>
      <w:proofErr w:type="spellEnd"/>
      <w:r w:rsidRPr="00457075">
        <w:rPr>
          <w:rFonts w:ascii="Arial" w:hAnsi="Arial" w:cs="Arial"/>
        </w:rPr>
        <w:t xml:space="preserve"> geldend voor De Stichting </w:t>
      </w:r>
      <w:r>
        <w:rPr>
          <w:rFonts w:ascii="Arial" w:hAnsi="Arial" w:cs="Arial"/>
        </w:rPr>
        <w:t>P</w:t>
      </w:r>
      <w:r w:rsidRPr="00457075">
        <w:rPr>
          <w:rFonts w:ascii="Arial" w:hAnsi="Arial" w:cs="Arial"/>
        </w:rPr>
        <w:t>raktijk</w:t>
      </w:r>
      <w:r>
        <w:rPr>
          <w:rFonts w:ascii="Arial" w:hAnsi="Arial" w:cs="Arial"/>
        </w:rPr>
        <w:t xml:space="preserve">-              </w:t>
      </w:r>
    </w:p>
    <w:p w14:paraId="11965ED3" w14:textId="77777777" w:rsidR="003C4BCD" w:rsidRPr="00457075" w:rsidRDefault="003C4BCD" w:rsidP="003C4BCD">
      <w:pPr>
        <w:pStyle w:val="Default"/>
        <w:spacing w:after="18"/>
        <w:ind w:left="720"/>
        <w:rPr>
          <w:rFonts w:ascii="Arial" w:hAnsi="Arial" w:cs="Arial"/>
        </w:rPr>
      </w:pPr>
      <w:r w:rsidRPr="00457075">
        <w:rPr>
          <w:rFonts w:ascii="Arial" w:hAnsi="Arial" w:cs="Arial"/>
        </w:rPr>
        <w:t xml:space="preserve">onderwijs Roermond e.o. </w:t>
      </w:r>
    </w:p>
    <w:p w14:paraId="50C082B1" w14:textId="77777777" w:rsidR="003C4BCD" w:rsidRPr="00457075" w:rsidRDefault="003C4BCD" w:rsidP="003C4BCD">
      <w:pPr>
        <w:pStyle w:val="Default"/>
        <w:numPr>
          <w:ilvl w:val="0"/>
          <w:numId w:val="7"/>
        </w:numPr>
        <w:spacing w:after="18"/>
        <w:rPr>
          <w:rFonts w:ascii="Arial" w:hAnsi="Arial" w:cs="Arial"/>
        </w:rPr>
      </w:pPr>
      <w:r w:rsidRPr="00457075">
        <w:rPr>
          <w:rFonts w:ascii="Arial" w:hAnsi="Arial" w:cs="Arial"/>
          <w:b/>
          <w:i/>
        </w:rPr>
        <w:t>MR:</w:t>
      </w:r>
      <w:r w:rsidRPr="00457075">
        <w:rPr>
          <w:rFonts w:ascii="Arial" w:hAnsi="Arial" w:cs="Arial"/>
        </w:rPr>
        <w:t xml:space="preserve"> </w:t>
      </w:r>
      <w:proofErr w:type="spellStart"/>
      <w:r w:rsidRPr="00457075">
        <w:rPr>
          <w:rFonts w:ascii="Arial" w:hAnsi="Arial" w:cs="Arial"/>
        </w:rPr>
        <w:t>MedezeggenschapsRaad</w:t>
      </w:r>
      <w:proofErr w:type="spellEnd"/>
      <w:r w:rsidRPr="00457075">
        <w:rPr>
          <w:rFonts w:ascii="Arial" w:hAnsi="Arial" w:cs="Arial"/>
        </w:rPr>
        <w:t xml:space="preserve">. </w:t>
      </w:r>
    </w:p>
    <w:p w14:paraId="3154BC8E" w14:textId="3CBED452" w:rsidR="003C4BCD" w:rsidRPr="003C4BCD" w:rsidRDefault="003C4BCD" w:rsidP="003C4BCD">
      <w:pPr>
        <w:pStyle w:val="Default"/>
        <w:numPr>
          <w:ilvl w:val="0"/>
          <w:numId w:val="7"/>
        </w:numPr>
        <w:spacing w:after="18"/>
        <w:rPr>
          <w:rFonts w:ascii="Arial" w:hAnsi="Arial" w:cs="Arial"/>
        </w:rPr>
      </w:pPr>
      <w:r w:rsidRPr="003C4BCD">
        <w:rPr>
          <w:rFonts w:ascii="Arial" w:hAnsi="Arial" w:cs="Arial"/>
          <w:b/>
          <w:i/>
        </w:rPr>
        <w:t>ICT-middelen:</w:t>
      </w:r>
      <w:r w:rsidRPr="003C4BCD">
        <w:rPr>
          <w:rFonts w:ascii="Arial" w:hAnsi="Arial" w:cs="Arial"/>
        </w:rPr>
        <w:t xml:space="preserve"> de door of namens de Stichting Praktijkonderwijs Roermond e.o. ter beschikking gestelde hardware, software en netwerkfaciliteiten, evenals de door of namens Praktijkonderwijs Roermond e.o. aangeboden voorzieningen t.b.v. elektronisch data- en spraakverkeer.</w:t>
      </w:r>
    </w:p>
    <w:p w14:paraId="7051D0A4" w14:textId="77777777" w:rsidR="003C4BCD" w:rsidRDefault="003C4BCD" w:rsidP="003C4BCD">
      <w:pPr>
        <w:pStyle w:val="Default"/>
        <w:numPr>
          <w:ilvl w:val="0"/>
          <w:numId w:val="7"/>
        </w:numPr>
        <w:spacing w:after="18"/>
        <w:rPr>
          <w:rFonts w:ascii="Arial" w:hAnsi="Arial" w:cs="Arial"/>
        </w:rPr>
      </w:pPr>
      <w:r w:rsidRPr="00457075">
        <w:rPr>
          <w:rFonts w:ascii="Arial" w:hAnsi="Arial" w:cs="Arial"/>
          <w:b/>
          <w:i/>
        </w:rPr>
        <w:t>Gebruiker:</w:t>
      </w:r>
      <w:r w:rsidRPr="00457075">
        <w:rPr>
          <w:rFonts w:ascii="Arial" w:hAnsi="Arial" w:cs="Arial"/>
        </w:rPr>
        <w:t xml:space="preserve"> Iedereen die als medewerker of leerling van De </w:t>
      </w:r>
    </w:p>
    <w:p w14:paraId="0E88981D" w14:textId="77777777" w:rsidR="00E75F47" w:rsidRDefault="003C4BCD" w:rsidP="003C4BCD">
      <w:pPr>
        <w:pStyle w:val="Default"/>
        <w:spacing w:after="18"/>
        <w:ind w:left="720"/>
        <w:rPr>
          <w:rFonts w:ascii="Arial" w:hAnsi="Arial" w:cs="Arial"/>
        </w:rPr>
      </w:pPr>
      <w:r w:rsidRPr="00457075">
        <w:rPr>
          <w:rFonts w:ascii="Arial" w:hAnsi="Arial" w:cs="Arial"/>
        </w:rPr>
        <w:lastRenderedPageBreak/>
        <w:t xml:space="preserve">Stichting Praktijkonderwijs Roermond e.o. of op andere basis </w:t>
      </w:r>
    </w:p>
    <w:p w14:paraId="242FD9BA" w14:textId="77777777" w:rsidR="00E75F47" w:rsidRDefault="00E75F47" w:rsidP="003C4BCD">
      <w:pPr>
        <w:pStyle w:val="Default"/>
        <w:spacing w:after="18"/>
        <w:ind w:left="720"/>
        <w:rPr>
          <w:rFonts w:ascii="Arial" w:hAnsi="Arial" w:cs="Arial"/>
        </w:rPr>
      </w:pPr>
    </w:p>
    <w:p w14:paraId="5AC06FFD" w14:textId="77777777" w:rsidR="00E75F47" w:rsidRDefault="00E75F47" w:rsidP="003C4BCD">
      <w:pPr>
        <w:pStyle w:val="Default"/>
        <w:spacing w:after="18"/>
        <w:ind w:left="720"/>
        <w:rPr>
          <w:rFonts w:ascii="Arial" w:hAnsi="Arial" w:cs="Arial"/>
        </w:rPr>
      </w:pPr>
    </w:p>
    <w:p w14:paraId="23951853" w14:textId="77777777" w:rsidR="00E75F47" w:rsidRDefault="00E75F47" w:rsidP="003C4BCD">
      <w:pPr>
        <w:pStyle w:val="Default"/>
        <w:spacing w:after="18"/>
        <w:ind w:left="720"/>
        <w:rPr>
          <w:rFonts w:ascii="Arial" w:hAnsi="Arial" w:cs="Arial"/>
        </w:rPr>
      </w:pPr>
    </w:p>
    <w:p w14:paraId="29D2F2B5" w14:textId="77777777" w:rsidR="00E75F47" w:rsidRDefault="00E75F47" w:rsidP="003C4BCD">
      <w:pPr>
        <w:pStyle w:val="Default"/>
        <w:spacing w:after="18"/>
        <w:ind w:left="720"/>
        <w:rPr>
          <w:rFonts w:ascii="Arial" w:hAnsi="Arial" w:cs="Arial"/>
        </w:rPr>
      </w:pPr>
    </w:p>
    <w:p w14:paraId="3BD247A7" w14:textId="075F419D" w:rsidR="003C4BCD" w:rsidRDefault="003C4BCD" w:rsidP="003C4BCD">
      <w:pPr>
        <w:pStyle w:val="Default"/>
        <w:spacing w:after="18"/>
        <w:ind w:left="720"/>
        <w:rPr>
          <w:rFonts w:ascii="Arial" w:hAnsi="Arial" w:cs="Arial"/>
        </w:rPr>
      </w:pPr>
      <w:r>
        <w:rPr>
          <w:rFonts w:ascii="Arial" w:hAnsi="Arial" w:cs="Arial"/>
        </w:rPr>
        <w:t xml:space="preserve">           </w:t>
      </w:r>
      <w:r w:rsidRPr="00457075">
        <w:rPr>
          <w:rFonts w:ascii="Arial" w:hAnsi="Arial" w:cs="Arial"/>
        </w:rPr>
        <w:t xml:space="preserve">rechtmatig toegang heeft verkregen tot de ICT-middelen en </w:t>
      </w:r>
      <w:r w:rsidR="00E75F47">
        <w:rPr>
          <w:rFonts w:ascii="Arial" w:hAnsi="Arial" w:cs="Arial"/>
        </w:rPr>
        <w:t>-</w:t>
      </w:r>
    </w:p>
    <w:p w14:paraId="580A8E5E" w14:textId="3338B2D6" w:rsidR="003C4BCD" w:rsidRPr="00457075" w:rsidRDefault="003C4BCD" w:rsidP="003C4BCD">
      <w:pPr>
        <w:pStyle w:val="Default"/>
        <w:spacing w:after="18"/>
        <w:ind w:left="720"/>
        <w:rPr>
          <w:rFonts w:ascii="Arial" w:hAnsi="Arial" w:cs="Arial"/>
        </w:rPr>
      </w:pPr>
      <w:r>
        <w:rPr>
          <w:rFonts w:ascii="Arial" w:hAnsi="Arial" w:cs="Arial"/>
        </w:rPr>
        <w:t xml:space="preserve">           </w:t>
      </w:r>
      <w:r w:rsidRPr="00457075">
        <w:rPr>
          <w:rFonts w:ascii="Arial" w:hAnsi="Arial" w:cs="Arial"/>
        </w:rPr>
        <w:t xml:space="preserve">voorzieningen. </w:t>
      </w:r>
    </w:p>
    <w:p w14:paraId="280488D6" w14:textId="77777777" w:rsidR="003C4BCD" w:rsidRPr="00457075" w:rsidRDefault="003C4BCD" w:rsidP="003C4BCD">
      <w:pPr>
        <w:pStyle w:val="Default"/>
        <w:numPr>
          <w:ilvl w:val="0"/>
          <w:numId w:val="7"/>
        </w:numPr>
        <w:spacing w:after="18"/>
        <w:rPr>
          <w:rFonts w:ascii="Arial" w:hAnsi="Arial" w:cs="Arial"/>
        </w:rPr>
      </w:pPr>
      <w:r w:rsidRPr="00457075">
        <w:rPr>
          <w:rFonts w:ascii="Arial" w:hAnsi="Arial" w:cs="Arial"/>
          <w:b/>
          <w:i/>
        </w:rPr>
        <w:t>Leerlingen:</w:t>
      </w:r>
      <w:r w:rsidRPr="00457075">
        <w:rPr>
          <w:rFonts w:ascii="Arial" w:hAnsi="Arial" w:cs="Arial"/>
        </w:rPr>
        <w:t xml:space="preserve"> allen die onderwijs volgen bij Stichting Praktijkonderwijs Roermond e.o. </w:t>
      </w:r>
    </w:p>
    <w:p w14:paraId="510247AB" w14:textId="77777777" w:rsidR="003C4BCD" w:rsidRPr="00457075" w:rsidRDefault="003C4BCD" w:rsidP="003C4BCD">
      <w:pPr>
        <w:pStyle w:val="Default"/>
        <w:numPr>
          <w:ilvl w:val="0"/>
          <w:numId w:val="7"/>
        </w:numPr>
        <w:spacing w:after="18"/>
        <w:rPr>
          <w:rFonts w:ascii="Arial" w:hAnsi="Arial" w:cs="Arial"/>
        </w:rPr>
      </w:pPr>
      <w:r>
        <w:rPr>
          <w:rFonts w:ascii="Arial" w:hAnsi="Arial" w:cs="Arial"/>
          <w:b/>
          <w:i/>
        </w:rPr>
        <w:t>Directie</w:t>
      </w:r>
      <w:r w:rsidRPr="00457075">
        <w:rPr>
          <w:rFonts w:ascii="Arial" w:hAnsi="Arial" w:cs="Arial"/>
          <w:b/>
          <w:i/>
        </w:rPr>
        <w:t>:</w:t>
      </w:r>
      <w:r w:rsidRPr="00457075">
        <w:rPr>
          <w:rFonts w:ascii="Arial" w:hAnsi="Arial" w:cs="Arial"/>
        </w:rPr>
        <w:t xml:space="preserve"> de directeur</w:t>
      </w:r>
      <w:r>
        <w:rPr>
          <w:rFonts w:ascii="Arial" w:hAnsi="Arial" w:cs="Arial"/>
        </w:rPr>
        <w:t>-bestuurder</w:t>
      </w:r>
      <w:r w:rsidRPr="00457075">
        <w:rPr>
          <w:rFonts w:ascii="Arial" w:hAnsi="Arial" w:cs="Arial"/>
        </w:rPr>
        <w:t xml:space="preserve"> en de </w:t>
      </w:r>
      <w:proofErr w:type="spellStart"/>
      <w:r>
        <w:rPr>
          <w:rFonts w:ascii="Arial" w:hAnsi="Arial" w:cs="Arial"/>
        </w:rPr>
        <w:t>adjunctdirecteur</w:t>
      </w:r>
      <w:proofErr w:type="spellEnd"/>
      <w:r w:rsidRPr="00457075">
        <w:rPr>
          <w:rFonts w:ascii="Arial" w:hAnsi="Arial" w:cs="Arial"/>
        </w:rPr>
        <w:t xml:space="preserve">. </w:t>
      </w:r>
    </w:p>
    <w:p w14:paraId="5F84415D" w14:textId="77777777" w:rsidR="003C4BCD" w:rsidRPr="00457075" w:rsidRDefault="003C4BCD" w:rsidP="003C4BCD">
      <w:pPr>
        <w:pStyle w:val="Default"/>
        <w:numPr>
          <w:ilvl w:val="0"/>
          <w:numId w:val="7"/>
        </w:numPr>
        <w:rPr>
          <w:rFonts w:ascii="Arial" w:hAnsi="Arial" w:cs="Arial"/>
        </w:rPr>
      </w:pPr>
      <w:r w:rsidRPr="00457075">
        <w:rPr>
          <w:rFonts w:ascii="Arial" w:hAnsi="Arial" w:cs="Arial"/>
          <w:b/>
          <w:i/>
        </w:rPr>
        <w:t>Medewerkers:</w:t>
      </w:r>
      <w:r w:rsidRPr="00457075">
        <w:rPr>
          <w:rFonts w:ascii="Arial" w:hAnsi="Arial" w:cs="Arial"/>
        </w:rPr>
        <w:t xml:space="preserve"> - medewerkers, werkzaam op alle locaties van </w:t>
      </w:r>
      <w:r>
        <w:rPr>
          <w:rFonts w:ascii="Arial" w:hAnsi="Arial" w:cs="Arial"/>
        </w:rPr>
        <w:t>d</w:t>
      </w:r>
      <w:r w:rsidRPr="00457075">
        <w:rPr>
          <w:rFonts w:ascii="Arial" w:hAnsi="Arial" w:cs="Arial"/>
        </w:rPr>
        <w:t xml:space="preserve">e Stichting Praktijkonderwijs Roermond </w:t>
      </w:r>
      <w:proofErr w:type="spellStart"/>
      <w:r w:rsidRPr="00457075">
        <w:rPr>
          <w:rFonts w:ascii="Arial" w:hAnsi="Arial" w:cs="Arial"/>
        </w:rPr>
        <w:t>e.o</w:t>
      </w:r>
      <w:proofErr w:type="spellEnd"/>
      <w:r w:rsidRPr="00457075">
        <w:rPr>
          <w:rFonts w:ascii="Arial" w:hAnsi="Arial" w:cs="Arial"/>
        </w:rPr>
        <w:t xml:space="preserve">; - degenen die (betaalde of niet-betaalde) werkzaamheden voor bovengenoemde scholen verrichten, anders dan in dienstverband; </w:t>
      </w:r>
    </w:p>
    <w:p w14:paraId="6FCC693E" w14:textId="77777777" w:rsidR="003C4BCD" w:rsidRPr="00457075" w:rsidRDefault="003C4BCD" w:rsidP="003C4BCD">
      <w:pPr>
        <w:pStyle w:val="Default"/>
        <w:numPr>
          <w:ilvl w:val="0"/>
          <w:numId w:val="7"/>
        </w:numPr>
        <w:spacing w:after="18"/>
        <w:rPr>
          <w:rFonts w:ascii="Arial" w:hAnsi="Arial" w:cs="Arial"/>
        </w:rPr>
      </w:pPr>
      <w:r w:rsidRPr="00457075">
        <w:rPr>
          <w:rFonts w:ascii="Arial" w:hAnsi="Arial" w:cs="Arial"/>
          <w:b/>
          <w:i/>
        </w:rPr>
        <w:t>Netwerkfaciliteiten:</w:t>
      </w:r>
      <w:r w:rsidRPr="00457075">
        <w:rPr>
          <w:rFonts w:ascii="Arial" w:hAnsi="Arial" w:cs="Arial"/>
        </w:rPr>
        <w:t xml:space="preserve"> door of namens de school aan medewerkers en leerlingen ter beschikking gestelde netwerkfaciliteiten, waaronder schoolnetwerk, dan wel internet of extranet. </w:t>
      </w:r>
    </w:p>
    <w:p w14:paraId="0FEE7546" w14:textId="77777777" w:rsidR="003C4BCD" w:rsidRPr="00457075" w:rsidRDefault="003C4BCD" w:rsidP="003C4BCD">
      <w:pPr>
        <w:pStyle w:val="Default"/>
        <w:numPr>
          <w:ilvl w:val="0"/>
          <w:numId w:val="7"/>
        </w:numPr>
        <w:spacing w:after="18"/>
        <w:rPr>
          <w:rFonts w:ascii="Arial" w:hAnsi="Arial" w:cs="Arial"/>
        </w:rPr>
      </w:pPr>
      <w:r w:rsidRPr="00457075">
        <w:rPr>
          <w:rFonts w:ascii="Arial" w:hAnsi="Arial" w:cs="Arial"/>
          <w:b/>
          <w:i/>
        </w:rPr>
        <w:t>Onrechtmatig gebruik / misbruik van ICT-middelen:</w:t>
      </w:r>
      <w:r w:rsidRPr="00457075">
        <w:rPr>
          <w:rFonts w:ascii="Arial" w:hAnsi="Arial" w:cs="Arial"/>
        </w:rPr>
        <w:t xml:space="preserve"> een doen of nalaten in strijd met dit reglement of een andere wet- of regelgeving of een inbreuk op een recht. </w:t>
      </w:r>
    </w:p>
    <w:p w14:paraId="4A15BABF" w14:textId="77777777" w:rsidR="003C4BCD" w:rsidRPr="00457075" w:rsidRDefault="003C4BCD" w:rsidP="003C4BCD">
      <w:pPr>
        <w:pStyle w:val="Default"/>
        <w:numPr>
          <w:ilvl w:val="0"/>
          <w:numId w:val="7"/>
        </w:numPr>
        <w:spacing w:after="18"/>
        <w:rPr>
          <w:rFonts w:ascii="Arial" w:hAnsi="Arial" w:cs="Arial"/>
        </w:rPr>
      </w:pPr>
      <w:r w:rsidRPr="00457075">
        <w:rPr>
          <w:rFonts w:ascii="Arial" w:hAnsi="Arial" w:cs="Arial"/>
          <w:b/>
          <w:i/>
        </w:rPr>
        <w:t>Persoonsgegevens:</w:t>
      </w:r>
      <w:r w:rsidRPr="00457075">
        <w:rPr>
          <w:rFonts w:ascii="Arial" w:hAnsi="Arial" w:cs="Arial"/>
        </w:rPr>
        <w:t xml:space="preserve"> alle gegevens die informatie kunnen verschaffen over een identificeerbaar natuurlijk persoon in de zin van de Wet bescherming persoonsgegevens. </w:t>
      </w:r>
    </w:p>
    <w:p w14:paraId="3EAA13B1" w14:textId="77777777" w:rsidR="003C4BCD" w:rsidRPr="00457075" w:rsidRDefault="003C4BCD" w:rsidP="003C4BCD">
      <w:pPr>
        <w:pStyle w:val="Default"/>
        <w:numPr>
          <w:ilvl w:val="0"/>
          <w:numId w:val="7"/>
        </w:numPr>
        <w:rPr>
          <w:rFonts w:ascii="Arial" w:hAnsi="Arial" w:cs="Arial"/>
        </w:rPr>
      </w:pPr>
      <w:r w:rsidRPr="00457075">
        <w:rPr>
          <w:rFonts w:ascii="Arial" w:hAnsi="Arial" w:cs="Arial"/>
          <w:b/>
          <w:i/>
        </w:rPr>
        <w:t>WBP:</w:t>
      </w:r>
      <w:r w:rsidRPr="00457075">
        <w:rPr>
          <w:rFonts w:ascii="Arial" w:hAnsi="Arial" w:cs="Arial"/>
        </w:rPr>
        <w:t xml:space="preserve"> Wet Bescherming Persoonsgegevens. </w:t>
      </w:r>
    </w:p>
    <w:p w14:paraId="1DC25321" w14:textId="77777777" w:rsidR="003C4BCD" w:rsidRPr="00457075" w:rsidRDefault="003C4BCD" w:rsidP="003C4BCD">
      <w:pPr>
        <w:pStyle w:val="Default"/>
        <w:rPr>
          <w:rFonts w:ascii="Arial" w:hAnsi="Arial" w:cs="Arial"/>
        </w:rPr>
      </w:pPr>
    </w:p>
    <w:p w14:paraId="42FBED0F" w14:textId="77777777" w:rsidR="003C4BCD" w:rsidRDefault="003C4BCD" w:rsidP="003C4BCD">
      <w:pPr>
        <w:pStyle w:val="Default"/>
        <w:rPr>
          <w:rFonts w:ascii="Arial" w:hAnsi="Arial" w:cs="Arial"/>
          <w:b/>
          <w:bCs/>
        </w:rPr>
      </w:pPr>
    </w:p>
    <w:p w14:paraId="55C22AA5" w14:textId="77777777" w:rsidR="003C4BCD" w:rsidRPr="00457075" w:rsidRDefault="003C4BCD" w:rsidP="003C4BCD">
      <w:pPr>
        <w:pStyle w:val="Default"/>
        <w:rPr>
          <w:rFonts w:ascii="Arial" w:hAnsi="Arial" w:cs="Arial"/>
        </w:rPr>
      </w:pPr>
      <w:r w:rsidRPr="00457075">
        <w:rPr>
          <w:rFonts w:ascii="Arial" w:hAnsi="Arial" w:cs="Arial"/>
          <w:b/>
          <w:bCs/>
        </w:rPr>
        <w:t xml:space="preserve">Artikel 2 Doel van de afspraken </w:t>
      </w:r>
    </w:p>
    <w:p w14:paraId="14EADFC0" w14:textId="77777777" w:rsidR="003C4BCD" w:rsidRPr="00457075" w:rsidRDefault="003C4BCD" w:rsidP="003C4BCD">
      <w:pPr>
        <w:pStyle w:val="Default"/>
        <w:numPr>
          <w:ilvl w:val="0"/>
          <w:numId w:val="8"/>
        </w:numPr>
        <w:spacing w:after="21"/>
        <w:rPr>
          <w:rFonts w:ascii="Arial" w:hAnsi="Arial" w:cs="Arial"/>
        </w:rPr>
      </w:pPr>
      <w:r w:rsidRPr="00457075">
        <w:rPr>
          <w:rFonts w:ascii="Arial" w:hAnsi="Arial" w:cs="Arial"/>
        </w:rPr>
        <w:t xml:space="preserve">Dit reglement geeft de wijze aan waarop in de organisatie wordt omgegaan met elektronische ICT-middelen. Deze omvat gedragsregels ten aanzien van verantwoord gebruik van elektronische communicatiemiddelen en regels over de wijze waarop controle op misbruik plaats vindt. </w:t>
      </w:r>
    </w:p>
    <w:p w14:paraId="11967A22" w14:textId="77777777" w:rsidR="003C4BCD" w:rsidRDefault="003C4BCD" w:rsidP="003C4BCD">
      <w:pPr>
        <w:pStyle w:val="Default"/>
        <w:numPr>
          <w:ilvl w:val="0"/>
          <w:numId w:val="8"/>
        </w:numPr>
        <w:rPr>
          <w:rFonts w:ascii="Arial" w:hAnsi="Arial" w:cs="Arial"/>
        </w:rPr>
      </w:pPr>
      <w:r w:rsidRPr="00457075">
        <w:rPr>
          <w:rFonts w:ascii="Arial" w:hAnsi="Arial" w:cs="Arial"/>
        </w:rPr>
        <w:t xml:space="preserve">De controle op persoonsgegevens over email- en netwerkgebruik vindt plaats met als doel in elk geval: </w:t>
      </w:r>
    </w:p>
    <w:p w14:paraId="54D8125D" w14:textId="77777777" w:rsidR="003C4BCD" w:rsidRDefault="003C4BCD" w:rsidP="003C4BCD">
      <w:pPr>
        <w:pStyle w:val="Default"/>
        <w:ind w:left="1416"/>
        <w:rPr>
          <w:rFonts w:ascii="Arial" w:hAnsi="Arial" w:cs="Arial"/>
        </w:rPr>
      </w:pPr>
      <w:r w:rsidRPr="00457075">
        <w:rPr>
          <w:rFonts w:ascii="Arial" w:hAnsi="Arial" w:cs="Arial"/>
        </w:rPr>
        <w:t xml:space="preserve">a. het verzamelen van bewijs; </w:t>
      </w:r>
    </w:p>
    <w:p w14:paraId="0045537B" w14:textId="77777777" w:rsidR="003C4BCD" w:rsidRDefault="003C4BCD" w:rsidP="003C4BCD">
      <w:pPr>
        <w:pStyle w:val="Default"/>
        <w:ind w:left="1416"/>
        <w:rPr>
          <w:rFonts w:ascii="Arial" w:hAnsi="Arial" w:cs="Arial"/>
        </w:rPr>
      </w:pPr>
      <w:r w:rsidRPr="00457075">
        <w:rPr>
          <w:rFonts w:ascii="Arial" w:hAnsi="Arial" w:cs="Arial"/>
        </w:rPr>
        <w:t xml:space="preserve">b. het opbouwen van archiefmateriaal; </w:t>
      </w:r>
    </w:p>
    <w:p w14:paraId="7EA0330D" w14:textId="77777777" w:rsidR="003C4BCD" w:rsidRDefault="003C4BCD" w:rsidP="003C4BCD">
      <w:pPr>
        <w:pStyle w:val="Default"/>
        <w:ind w:left="1416"/>
        <w:rPr>
          <w:rFonts w:ascii="Arial" w:hAnsi="Arial" w:cs="Arial"/>
        </w:rPr>
      </w:pPr>
      <w:r w:rsidRPr="00457075">
        <w:rPr>
          <w:rFonts w:ascii="Arial" w:hAnsi="Arial" w:cs="Arial"/>
        </w:rPr>
        <w:t xml:space="preserve">c. het voorkomen van discriminatie; </w:t>
      </w:r>
    </w:p>
    <w:p w14:paraId="62D381B8" w14:textId="77777777" w:rsidR="003C4BCD" w:rsidRDefault="003C4BCD" w:rsidP="003C4BCD">
      <w:pPr>
        <w:pStyle w:val="Default"/>
        <w:ind w:left="1416"/>
        <w:rPr>
          <w:rFonts w:ascii="Arial" w:hAnsi="Arial" w:cs="Arial"/>
        </w:rPr>
      </w:pPr>
      <w:r w:rsidRPr="00457075">
        <w:rPr>
          <w:rFonts w:ascii="Arial" w:hAnsi="Arial" w:cs="Arial"/>
        </w:rPr>
        <w:t xml:space="preserve">d. het naleven van afspraken over verboden gebruik; </w:t>
      </w:r>
    </w:p>
    <w:p w14:paraId="67244BC7" w14:textId="77777777" w:rsidR="003C4BCD" w:rsidRDefault="003C4BCD" w:rsidP="003C4BCD">
      <w:pPr>
        <w:pStyle w:val="Default"/>
        <w:ind w:left="1416"/>
        <w:rPr>
          <w:rFonts w:ascii="Arial" w:hAnsi="Arial" w:cs="Arial"/>
        </w:rPr>
      </w:pPr>
      <w:r w:rsidRPr="00457075">
        <w:rPr>
          <w:rFonts w:ascii="Arial" w:hAnsi="Arial" w:cs="Arial"/>
        </w:rPr>
        <w:t xml:space="preserve">e. het beheersen van kosten en capaciteit; </w:t>
      </w:r>
    </w:p>
    <w:p w14:paraId="767C0C9F" w14:textId="77777777" w:rsidR="003C4BCD" w:rsidRDefault="003C4BCD" w:rsidP="003C4BCD">
      <w:pPr>
        <w:pStyle w:val="Default"/>
        <w:ind w:left="1416"/>
        <w:rPr>
          <w:rFonts w:ascii="Arial" w:hAnsi="Arial" w:cs="Arial"/>
        </w:rPr>
      </w:pPr>
      <w:r w:rsidRPr="00457075">
        <w:rPr>
          <w:rFonts w:ascii="Arial" w:hAnsi="Arial" w:cs="Arial"/>
        </w:rPr>
        <w:t xml:space="preserve">f. het beveiligen van systeem en netwerk; </w:t>
      </w:r>
    </w:p>
    <w:p w14:paraId="0FFD2F38" w14:textId="77777777" w:rsidR="003C4BCD" w:rsidRDefault="003C4BCD" w:rsidP="003C4BCD">
      <w:pPr>
        <w:pStyle w:val="Default"/>
        <w:ind w:left="1416"/>
        <w:rPr>
          <w:rFonts w:ascii="Arial" w:hAnsi="Arial" w:cs="Arial"/>
        </w:rPr>
      </w:pPr>
      <w:r w:rsidRPr="00457075">
        <w:rPr>
          <w:rFonts w:ascii="Arial" w:hAnsi="Arial" w:cs="Arial"/>
        </w:rPr>
        <w:t xml:space="preserve">g. het voorkomen van negatieve publiciteit; </w:t>
      </w:r>
    </w:p>
    <w:p w14:paraId="7F0929C4" w14:textId="77777777" w:rsidR="003C4BCD" w:rsidRPr="00457075" w:rsidRDefault="003C4BCD" w:rsidP="003C4BCD">
      <w:pPr>
        <w:pStyle w:val="Default"/>
        <w:ind w:left="1416"/>
        <w:rPr>
          <w:rFonts w:ascii="Arial" w:hAnsi="Arial" w:cs="Arial"/>
        </w:rPr>
      </w:pPr>
      <w:r w:rsidRPr="00457075">
        <w:rPr>
          <w:rFonts w:ascii="Arial" w:hAnsi="Arial" w:cs="Arial"/>
        </w:rPr>
        <w:t xml:space="preserve">h. het meewerken aan onderzoeken door justitie. </w:t>
      </w:r>
    </w:p>
    <w:p w14:paraId="1D944DC6" w14:textId="77777777" w:rsidR="003C4BCD" w:rsidRDefault="003C4BCD" w:rsidP="003C4BCD">
      <w:pPr>
        <w:pStyle w:val="Default"/>
        <w:rPr>
          <w:rFonts w:ascii="Arial" w:hAnsi="Arial" w:cs="Arial"/>
        </w:rPr>
      </w:pPr>
    </w:p>
    <w:p w14:paraId="5D786B49" w14:textId="77777777" w:rsidR="003C4BCD" w:rsidRDefault="003C4BCD" w:rsidP="003C4BCD">
      <w:pPr>
        <w:pStyle w:val="Default"/>
        <w:rPr>
          <w:rFonts w:ascii="Arial" w:hAnsi="Arial" w:cs="Arial"/>
          <w:b/>
          <w:bCs/>
        </w:rPr>
      </w:pPr>
    </w:p>
    <w:p w14:paraId="6FB8BEDC" w14:textId="77777777" w:rsidR="003C4BCD" w:rsidRPr="00457075" w:rsidRDefault="003C4BCD" w:rsidP="003C4BCD">
      <w:pPr>
        <w:pStyle w:val="Default"/>
        <w:rPr>
          <w:rFonts w:ascii="Arial" w:hAnsi="Arial" w:cs="Arial"/>
        </w:rPr>
      </w:pPr>
      <w:r w:rsidRPr="00457075">
        <w:rPr>
          <w:rFonts w:ascii="Arial" w:hAnsi="Arial" w:cs="Arial"/>
          <w:b/>
          <w:bCs/>
        </w:rPr>
        <w:t xml:space="preserve">Artikel 3 Algemene uitgangspunten </w:t>
      </w:r>
    </w:p>
    <w:p w14:paraId="1D7EFAFB" w14:textId="77777777" w:rsidR="003C4BCD" w:rsidRPr="00457075" w:rsidRDefault="003C4BCD" w:rsidP="003C4BCD">
      <w:pPr>
        <w:pStyle w:val="Default"/>
        <w:numPr>
          <w:ilvl w:val="0"/>
          <w:numId w:val="9"/>
        </w:numPr>
        <w:spacing w:after="18"/>
        <w:rPr>
          <w:rFonts w:ascii="Arial" w:hAnsi="Arial" w:cs="Arial"/>
        </w:rPr>
      </w:pPr>
      <w:r w:rsidRPr="00457075">
        <w:rPr>
          <w:rFonts w:ascii="Arial" w:hAnsi="Arial" w:cs="Arial"/>
        </w:rPr>
        <w:t xml:space="preserve">Gestreefd wordt naar een goede balans tussen controle op verantwoord gebruik van ICT-middelen en bescherming van de privacy van werknemers en leerlingen. </w:t>
      </w:r>
    </w:p>
    <w:p w14:paraId="68BCC8DF" w14:textId="771CEDDE" w:rsidR="003C4BCD" w:rsidRDefault="003C4BCD" w:rsidP="003C4BCD">
      <w:pPr>
        <w:pStyle w:val="Default"/>
        <w:numPr>
          <w:ilvl w:val="0"/>
          <w:numId w:val="9"/>
        </w:numPr>
        <w:spacing w:after="18"/>
        <w:rPr>
          <w:rFonts w:ascii="Arial" w:hAnsi="Arial" w:cs="Arial"/>
        </w:rPr>
      </w:pPr>
      <w:r w:rsidRPr="003C4BCD">
        <w:rPr>
          <w:rFonts w:ascii="Arial" w:hAnsi="Arial" w:cs="Arial"/>
        </w:rPr>
        <w:lastRenderedPageBreak/>
        <w:t xml:space="preserve">Persoonsgegevens over email- en netwerkgebruik worden niet langer bewaard dan noodzakelijk, met een maximum bewaartermijn als door de wet voorgeschreven. </w:t>
      </w:r>
    </w:p>
    <w:p w14:paraId="4C4E359B" w14:textId="77777777" w:rsidR="00E75F47" w:rsidRDefault="00E75F47" w:rsidP="00E75F47">
      <w:pPr>
        <w:pStyle w:val="Default"/>
        <w:spacing w:after="18"/>
        <w:rPr>
          <w:rFonts w:ascii="Arial" w:hAnsi="Arial" w:cs="Arial"/>
        </w:rPr>
      </w:pPr>
    </w:p>
    <w:p w14:paraId="065D6592" w14:textId="77777777" w:rsidR="00E75F47" w:rsidRDefault="00E75F47" w:rsidP="00E75F47">
      <w:pPr>
        <w:pStyle w:val="Default"/>
        <w:spacing w:after="18"/>
        <w:rPr>
          <w:rFonts w:ascii="Arial" w:hAnsi="Arial" w:cs="Arial"/>
        </w:rPr>
      </w:pPr>
    </w:p>
    <w:p w14:paraId="6C64CC32" w14:textId="77777777" w:rsidR="00E75F47" w:rsidRDefault="00E75F47" w:rsidP="00E75F47">
      <w:pPr>
        <w:pStyle w:val="Default"/>
        <w:spacing w:after="18"/>
        <w:rPr>
          <w:rFonts w:ascii="Arial" w:hAnsi="Arial" w:cs="Arial"/>
        </w:rPr>
      </w:pPr>
    </w:p>
    <w:p w14:paraId="480E51A7" w14:textId="77777777" w:rsidR="00E75F47" w:rsidRPr="003C4BCD" w:rsidRDefault="00E75F47" w:rsidP="00E75F47">
      <w:pPr>
        <w:pStyle w:val="Default"/>
        <w:spacing w:after="18"/>
        <w:rPr>
          <w:rFonts w:ascii="Arial" w:hAnsi="Arial" w:cs="Arial"/>
        </w:rPr>
      </w:pPr>
    </w:p>
    <w:p w14:paraId="2317C559" w14:textId="77777777" w:rsidR="003C4BCD" w:rsidRDefault="003C4BCD" w:rsidP="003C4BCD">
      <w:pPr>
        <w:pStyle w:val="Default"/>
        <w:numPr>
          <w:ilvl w:val="0"/>
          <w:numId w:val="9"/>
        </w:numPr>
        <w:rPr>
          <w:rFonts w:ascii="Arial" w:hAnsi="Arial" w:cs="Arial"/>
        </w:rPr>
      </w:pPr>
      <w:r w:rsidRPr="00457075">
        <w:rPr>
          <w:rFonts w:ascii="Arial" w:hAnsi="Arial" w:cs="Arial"/>
        </w:rPr>
        <w:t xml:space="preserve">Het bevoegd gezag maakt bindende werkafspraken met de </w:t>
      </w:r>
    </w:p>
    <w:p w14:paraId="371EF91E" w14:textId="3317718A" w:rsidR="003C4BCD" w:rsidRDefault="003C4BCD" w:rsidP="003C4BCD">
      <w:pPr>
        <w:pStyle w:val="Default"/>
        <w:ind w:left="720"/>
        <w:rPr>
          <w:rFonts w:ascii="Arial" w:hAnsi="Arial" w:cs="Arial"/>
        </w:rPr>
      </w:pPr>
      <w:r w:rsidRPr="00457075">
        <w:rPr>
          <w:rFonts w:ascii="Arial" w:hAnsi="Arial" w:cs="Arial"/>
        </w:rPr>
        <w:t xml:space="preserve">systeem- en applicatiebeheerder(s) over zaken als </w:t>
      </w:r>
    </w:p>
    <w:p w14:paraId="43A8F809" w14:textId="7BA06AB5" w:rsidR="003C4BCD" w:rsidRDefault="003C4BCD" w:rsidP="003C4BCD">
      <w:pPr>
        <w:pStyle w:val="Default"/>
        <w:ind w:left="720"/>
        <w:rPr>
          <w:rFonts w:ascii="Arial" w:hAnsi="Arial" w:cs="Arial"/>
        </w:rPr>
      </w:pPr>
      <w:r w:rsidRPr="00457075">
        <w:rPr>
          <w:rFonts w:ascii="Arial" w:hAnsi="Arial" w:cs="Arial"/>
        </w:rPr>
        <w:t xml:space="preserve">geheimhouding en privacybescherming m.b.t. de school en </w:t>
      </w:r>
    </w:p>
    <w:p w14:paraId="627D3476" w14:textId="575F1C9C" w:rsidR="003C4BCD" w:rsidRPr="00457075" w:rsidRDefault="003C4BCD" w:rsidP="003C4BCD">
      <w:pPr>
        <w:pStyle w:val="Default"/>
        <w:ind w:left="720"/>
        <w:rPr>
          <w:rFonts w:ascii="Arial" w:hAnsi="Arial" w:cs="Arial"/>
        </w:rPr>
      </w:pPr>
      <w:r w:rsidRPr="00457075">
        <w:rPr>
          <w:rFonts w:ascii="Arial" w:hAnsi="Arial" w:cs="Arial"/>
        </w:rPr>
        <w:t xml:space="preserve">allen die daarin werken en onderwijs volgen. </w:t>
      </w:r>
    </w:p>
    <w:p w14:paraId="1EE13525" w14:textId="77777777" w:rsidR="00E75F47" w:rsidRDefault="00E75F47" w:rsidP="003C4BCD">
      <w:pPr>
        <w:pStyle w:val="Default"/>
        <w:rPr>
          <w:rFonts w:ascii="Arial" w:hAnsi="Arial" w:cs="Arial"/>
          <w:b/>
          <w:bCs/>
        </w:rPr>
      </w:pPr>
    </w:p>
    <w:p w14:paraId="354E3CA7" w14:textId="77777777" w:rsidR="00E75F47" w:rsidRDefault="00E75F47" w:rsidP="003C4BCD">
      <w:pPr>
        <w:pStyle w:val="Default"/>
        <w:rPr>
          <w:rFonts w:ascii="Arial" w:hAnsi="Arial" w:cs="Arial"/>
          <w:b/>
          <w:bCs/>
        </w:rPr>
      </w:pPr>
    </w:p>
    <w:p w14:paraId="6E269613" w14:textId="00986778" w:rsidR="003C4BCD" w:rsidRPr="00457075" w:rsidRDefault="00E75F47" w:rsidP="003C4BCD">
      <w:pPr>
        <w:pStyle w:val="Default"/>
        <w:rPr>
          <w:rFonts w:ascii="Arial" w:hAnsi="Arial" w:cs="Arial"/>
        </w:rPr>
      </w:pPr>
      <w:r>
        <w:rPr>
          <w:rFonts w:ascii="Arial" w:hAnsi="Arial" w:cs="Arial"/>
          <w:b/>
          <w:bCs/>
        </w:rPr>
        <w:t>A</w:t>
      </w:r>
      <w:r w:rsidR="003C4BCD" w:rsidRPr="00457075">
        <w:rPr>
          <w:rFonts w:ascii="Arial" w:hAnsi="Arial" w:cs="Arial"/>
          <w:b/>
          <w:bCs/>
        </w:rPr>
        <w:t xml:space="preserve">rtikel 4 Gebruik van ICT-middelen </w:t>
      </w:r>
    </w:p>
    <w:p w14:paraId="59585588" w14:textId="77777777" w:rsidR="003C4BCD" w:rsidRPr="00457075" w:rsidRDefault="003C4BCD" w:rsidP="003C4BCD">
      <w:pPr>
        <w:pStyle w:val="Default"/>
        <w:numPr>
          <w:ilvl w:val="0"/>
          <w:numId w:val="11"/>
        </w:numPr>
        <w:spacing w:after="21"/>
        <w:rPr>
          <w:rFonts w:ascii="Arial" w:hAnsi="Arial" w:cs="Arial"/>
        </w:rPr>
      </w:pPr>
      <w:r w:rsidRPr="00457075">
        <w:rPr>
          <w:rFonts w:ascii="Arial" w:hAnsi="Arial" w:cs="Arial"/>
        </w:rPr>
        <w:t xml:space="preserve">Het is gebruikers toegestaan de ICT-middelen en -voorzieningen te gebruiken voor het uitvoeren van de functie of het volgen van onderwijs en die mogen in beginsel uitsluitend voor die doeleinden worden gebruikt en dienen met zorgvuldigheid behandeld te worden. </w:t>
      </w:r>
    </w:p>
    <w:p w14:paraId="2CD61B59" w14:textId="129B1567" w:rsidR="003C4BCD" w:rsidRDefault="003C4BCD" w:rsidP="00E75F47">
      <w:pPr>
        <w:pStyle w:val="Default"/>
        <w:numPr>
          <w:ilvl w:val="0"/>
          <w:numId w:val="11"/>
        </w:numPr>
        <w:spacing w:after="21"/>
        <w:rPr>
          <w:rFonts w:ascii="Arial" w:hAnsi="Arial" w:cs="Arial"/>
        </w:rPr>
      </w:pPr>
      <w:r w:rsidRPr="00457075">
        <w:rPr>
          <w:rFonts w:ascii="Arial" w:hAnsi="Arial" w:cs="Arial"/>
        </w:rPr>
        <w:t>Gebruikers mogen zich slechts onder</w:t>
      </w:r>
      <w:r>
        <w:rPr>
          <w:rFonts w:ascii="Arial" w:hAnsi="Arial" w:cs="Arial"/>
        </w:rPr>
        <w:t xml:space="preserve"> de eigen inlognaam toegang </w:t>
      </w:r>
    </w:p>
    <w:p w14:paraId="2CE3F01D" w14:textId="77777777" w:rsidR="003C4BCD" w:rsidRPr="00457075" w:rsidRDefault="003C4BCD" w:rsidP="003C4BCD">
      <w:pPr>
        <w:pStyle w:val="Default"/>
        <w:spacing w:after="21"/>
        <w:ind w:left="720"/>
        <w:rPr>
          <w:rFonts w:ascii="Arial" w:hAnsi="Arial" w:cs="Arial"/>
        </w:rPr>
      </w:pPr>
      <w:r w:rsidRPr="00457075">
        <w:rPr>
          <w:rFonts w:ascii="Arial" w:hAnsi="Arial" w:cs="Arial"/>
        </w:rPr>
        <w:t xml:space="preserve">verschaffen tot het netwerk en de mail- en internetvoorzieningen. </w:t>
      </w:r>
    </w:p>
    <w:p w14:paraId="3F7F46A7" w14:textId="77777777" w:rsidR="003C4BCD" w:rsidRPr="00457075" w:rsidRDefault="003C4BCD" w:rsidP="00E75F47">
      <w:pPr>
        <w:pStyle w:val="Default"/>
        <w:numPr>
          <w:ilvl w:val="0"/>
          <w:numId w:val="11"/>
        </w:numPr>
        <w:spacing w:after="21"/>
        <w:rPr>
          <w:rFonts w:ascii="Arial" w:hAnsi="Arial" w:cs="Arial"/>
        </w:rPr>
      </w:pPr>
      <w:r w:rsidRPr="00457075">
        <w:rPr>
          <w:rFonts w:ascii="Arial" w:hAnsi="Arial" w:cs="Arial"/>
        </w:rPr>
        <w:t>Iedere gebruiker heeft de beschikking o</w:t>
      </w:r>
      <w:r>
        <w:rPr>
          <w:rFonts w:ascii="Arial" w:hAnsi="Arial" w:cs="Arial"/>
        </w:rPr>
        <w:t xml:space="preserve">ver ‘eigen’ schijfruimte op de </w:t>
      </w:r>
      <w:r w:rsidRPr="00457075">
        <w:rPr>
          <w:rFonts w:ascii="Arial" w:hAnsi="Arial" w:cs="Arial"/>
        </w:rPr>
        <w:t>centrale fileservers en</w:t>
      </w:r>
      <w:r>
        <w:rPr>
          <w:rFonts w:ascii="Arial" w:hAnsi="Arial" w:cs="Arial"/>
        </w:rPr>
        <w:t>/of binnen “Office 365”</w:t>
      </w:r>
      <w:r w:rsidRPr="00457075">
        <w:rPr>
          <w:rFonts w:ascii="Arial" w:hAnsi="Arial" w:cs="Arial"/>
        </w:rPr>
        <w:t xml:space="preserve"> </w:t>
      </w:r>
      <w:r>
        <w:rPr>
          <w:rFonts w:ascii="Arial" w:hAnsi="Arial" w:cs="Arial"/>
        </w:rPr>
        <w:t xml:space="preserve">(the </w:t>
      </w:r>
      <w:proofErr w:type="spellStart"/>
      <w:r>
        <w:rPr>
          <w:rFonts w:ascii="Arial" w:hAnsi="Arial" w:cs="Arial"/>
        </w:rPr>
        <w:t>cloud</w:t>
      </w:r>
      <w:proofErr w:type="spellEnd"/>
      <w:r>
        <w:rPr>
          <w:rFonts w:ascii="Arial" w:hAnsi="Arial" w:cs="Arial"/>
        </w:rPr>
        <w:t xml:space="preserve">) of </w:t>
      </w:r>
      <w:r w:rsidRPr="00457075">
        <w:rPr>
          <w:rFonts w:ascii="Arial" w:hAnsi="Arial" w:cs="Arial"/>
        </w:rPr>
        <w:t>binnen de elektronische leeromgeving</w:t>
      </w:r>
      <w:r>
        <w:rPr>
          <w:rFonts w:ascii="Arial" w:hAnsi="Arial" w:cs="Arial"/>
        </w:rPr>
        <w:t xml:space="preserve"> (</w:t>
      </w:r>
      <w:r w:rsidRPr="00B401AC">
        <w:rPr>
          <w:rFonts w:ascii="Arial" w:hAnsi="Arial" w:cs="Arial"/>
          <w:i/>
        </w:rPr>
        <w:t>nog geen keuze gemaakt</w:t>
      </w:r>
      <w:r>
        <w:rPr>
          <w:rFonts w:ascii="Arial" w:hAnsi="Arial" w:cs="Arial"/>
        </w:rPr>
        <w:t>)</w:t>
      </w:r>
      <w:r w:rsidRPr="00457075">
        <w:rPr>
          <w:rFonts w:ascii="Arial" w:hAnsi="Arial" w:cs="Arial"/>
        </w:rPr>
        <w:t xml:space="preserve"> om zijn/haar gegevens op te slaan. </w:t>
      </w:r>
    </w:p>
    <w:p w14:paraId="10C63E67" w14:textId="77777777" w:rsidR="003C4BCD" w:rsidRPr="00A45868" w:rsidRDefault="003C4BCD" w:rsidP="00E75F47">
      <w:pPr>
        <w:pStyle w:val="Default"/>
        <w:numPr>
          <w:ilvl w:val="0"/>
          <w:numId w:val="11"/>
        </w:numPr>
        <w:spacing w:after="21"/>
        <w:rPr>
          <w:rFonts w:ascii="Arial" w:hAnsi="Arial" w:cs="Arial"/>
        </w:rPr>
      </w:pPr>
      <w:r w:rsidRPr="00457075">
        <w:rPr>
          <w:rFonts w:ascii="Arial" w:hAnsi="Arial" w:cs="Arial"/>
        </w:rPr>
        <w:t xml:space="preserve">Privégebruik van de elektronische communicatiemiddelen van de school en het gebruik van eigen elektronische communicatiemiddelen is in principe toegestaan, voor zover dit niet storend is voor andere gebruikers, het netwerk dan wel de uit te voeren taken of studieopdrachten. </w:t>
      </w:r>
      <w:r w:rsidRPr="00457075">
        <w:rPr>
          <w:rFonts w:ascii="Arial" w:hAnsi="Arial" w:cs="Arial"/>
          <w:i/>
          <w:iCs/>
        </w:rPr>
        <w:t>Toelichting Ook voor public W</w:t>
      </w:r>
      <w:r>
        <w:rPr>
          <w:rFonts w:ascii="Arial" w:hAnsi="Arial" w:cs="Arial"/>
          <w:i/>
          <w:iCs/>
        </w:rPr>
        <w:t>i-</w:t>
      </w:r>
      <w:r w:rsidRPr="00457075">
        <w:rPr>
          <w:rFonts w:ascii="Arial" w:hAnsi="Arial" w:cs="Arial"/>
          <w:i/>
          <w:iCs/>
        </w:rPr>
        <w:t>F</w:t>
      </w:r>
      <w:r>
        <w:rPr>
          <w:rFonts w:ascii="Arial" w:hAnsi="Arial" w:cs="Arial"/>
          <w:i/>
          <w:iCs/>
        </w:rPr>
        <w:t>i</w:t>
      </w:r>
      <w:r w:rsidRPr="00457075">
        <w:rPr>
          <w:rFonts w:ascii="Arial" w:hAnsi="Arial" w:cs="Arial"/>
          <w:i/>
          <w:iCs/>
        </w:rPr>
        <w:t xml:space="preserve"> geldt dat er geen onbeperkt gebruik van gemaakt kan worden. De toegang en capaciteit van de internetdien</w:t>
      </w:r>
      <w:r>
        <w:rPr>
          <w:rFonts w:ascii="Arial" w:hAnsi="Arial" w:cs="Arial"/>
          <w:i/>
          <w:iCs/>
        </w:rPr>
        <w:t>st en Wi-Fi-installatie is niet</w:t>
      </w:r>
    </w:p>
    <w:p w14:paraId="20549EB5" w14:textId="77777777" w:rsidR="003C4BCD" w:rsidRPr="00457075" w:rsidRDefault="003C4BCD" w:rsidP="003C4BCD">
      <w:pPr>
        <w:pStyle w:val="Default"/>
        <w:spacing w:after="21"/>
        <w:ind w:left="720"/>
        <w:rPr>
          <w:rFonts w:ascii="Arial" w:hAnsi="Arial" w:cs="Arial"/>
        </w:rPr>
      </w:pPr>
      <w:r w:rsidRPr="00457075">
        <w:rPr>
          <w:rFonts w:ascii="Arial" w:hAnsi="Arial" w:cs="Arial"/>
          <w:i/>
          <w:iCs/>
        </w:rPr>
        <w:t xml:space="preserve">onbegrensd. </w:t>
      </w:r>
    </w:p>
    <w:p w14:paraId="69593C73" w14:textId="77777777" w:rsidR="003C4BCD" w:rsidRDefault="003C4BCD" w:rsidP="00E75F47">
      <w:pPr>
        <w:pStyle w:val="Default"/>
        <w:numPr>
          <w:ilvl w:val="0"/>
          <w:numId w:val="11"/>
        </w:numPr>
        <w:rPr>
          <w:rFonts w:ascii="Arial" w:hAnsi="Arial" w:cs="Arial"/>
        </w:rPr>
      </w:pPr>
      <w:r w:rsidRPr="00457075">
        <w:rPr>
          <w:rFonts w:ascii="Arial" w:hAnsi="Arial" w:cs="Arial"/>
        </w:rPr>
        <w:t xml:space="preserve">Het is verboden de schooleigen ICT-middelen te gebruiken / misbruiken voor de doeleinden waarvoor ze niet zijn bestemd. In ieder geval is het volgende aan gebruikers verboden: </w:t>
      </w:r>
    </w:p>
    <w:p w14:paraId="1F70F88C" w14:textId="77777777" w:rsidR="003C4BCD" w:rsidRDefault="003C4BCD" w:rsidP="00E75F47">
      <w:pPr>
        <w:pStyle w:val="Default"/>
        <w:numPr>
          <w:ilvl w:val="1"/>
          <w:numId w:val="11"/>
        </w:numPr>
        <w:rPr>
          <w:rFonts w:ascii="Arial" w:hAnsi="Arial" w:cs="Arial"/>
        </w:rPr>
      </w:pPr>
      <w:r w:rsidRPr="00457075">
        <w:rPr>
          <w:rFonts w:ascii="Arial" w:hAnsi="Arial" w:cs="Arial"/>
        </w:rPr>
        <w:t xml:space="preserve">het downloaden, versturen en installeren van (illegale) software; </w:t>
      </w:r>
    </w:p>
    <w:p w14:paraId="4BFBD47F" w14:textId="77777777" w:rsidR="003C4BCD" w:rsidRPr="00457075" w:rsidRDefault="003C4BCD" w:rsidP="00E75F47">
      <w:pPr>
        <w:pStyle w:val="Default"/>
        <w:numPr>
          <w:ilvl w:val="1"/>
          <w:numId w:val="11"/>
        </w:numPr>
        <w:rPr>
          <w:rFonts w:ascii="Arial" w:hAnsi="Arial" w:cs="Arial"/>
        </w:rPr>
      </w:pPr>
      <w:r w:rsidRPr="00457075">
        <w:rPr>
          <w:rFonts w:ascii="Arial" w:hAnsi="Arial" w:cs="Arial"/>
        </w:rPr>
        <w:t xml:space="preserve">het downloaden, versturen of opslaan van auteur beschermde bestanden; </w:t>
      </w:r>
    </w:p>
    <w:p w14:paraId="1713EA79" w14:textId="77777777" w:rsidR="003C4BCD" w:rsidRDefault="003C4BCD" w:rsidP="00E75F47">
      <w:pPr>
        <w:pStyle w:val="Default"/>
        <w:numPr>
          <w:ilvl w:val="1"/>
          <w:numId w:val="11"/>
        </w:numPr>
        <w:spacing w:after="18"/>
        <w:rPr>
          <w:rFonts w:ascii="Arial" w:hAnsi="Arial" w:cs="Arial"/>
        </w:rPr>
      </w:pPr>
      <w:r w:rsidRPr="00457075">
        <w:rPr>
          <w:rFonts w:ascii="Arial" w:hAnsi="Arial" w:cs="Arial"/>
        </w:rPr>
        <w:t xml:space="preserve">het bekijken of verspreiden van pornografische en/of gewelddadig </w:t>
      </w:r>
      <w:r>
        <w:rPr>
          <w:rFonts w:ascii="Arial" w:hAnsi="Arial" w:cs="Arial"/>
        </w:rPr>
        <w:t xml:space="preserve"> </w:t>
      </w:r>
    </w:p>
    <w:p w14:paraId="7216F1BB" w14:textId="77777777" w:rsidR="003C4BCD" w:rsidRDefault="003C4BCD" w:rsidP="003C4BCD">
      <w:pPr>
        <w:pStyle w:val="Default"/>
        <w:spacing w:after="18"/>
        <w:ind w:left="1440"/>
        <w:rPr>
          <w:rFonts w:ascii="Arial" w:hAnsi="Arial" w:cs="Arial"/>
        </w:rPr>
      </w:pPr>
      <w:r w:rsidRPr="00457075">
        <w:rPr>
          <w:rFonts w:ascii="Arial" w:hAnsi="Arial" w:cs="Arial"/>
        </w:rPr>
        <w:t xml:space="preserve">materiaal; </w:t>
      </w:r>
    </w:p>
    <w:p w14:paraId="7544819A" w14:textId="77777777" w:rsidR="003C4BCD" w:rsidRDefault="003C4BCD" w:rsidP="003C4BCD">
      <w:pPr>
        <w:pStyle w:val="Default"/>
        <w:spacing w:after="18"/>
        <w:ind w:left="360" w:firstLine="708"/>
        <w:rPr>
          <w:rFonts w:ascii="Arial" w:hAnsi="Arial" w:cs="Arial"/>
        </w:rPr>
      </w:pPr>
      <w:r w:rsidRPr="00457075">
        <w:rPr>
          <w:rFonts w:ascii="Arial" w:hAnsi="Arial" w:cs="Arial"/>
        </w:rPr>
        <w:t xml:space="preserve">d. </w:t>
      </w:r>
      <w:r>
        <w:rPr>
          <w:rFonts w:ascii="Arial" w:hAnsi="Arial" w:cs="Arial"/>
        </w:rPr>
        <w:t xml:space="preserve">  </w:t>
      </w:r>
      <w:r w:rsidRPr="00457075">
        <w:rPr>
          <w:rFonts w:ascii="Arial" w:hAnsi="Arial" w:cs="Arial"/>
        </w:rPr>
        <w:t xml:space="preserve">het doen van discriminerende of seksueel intimiderende uitingen; </w:t>
      </w:r>
    </w:p>
    <w:p w14:paraId="602CD5B9" w14:textId="77777777" w:rsidR="003C4BCD" w:rsidRDefault="003C4BCD" w:rsidP="003C4BCD">
      <w:pPr>
        <w:pStyle w:val="Default"/>
        <w:spacing w:after="18"/>
        <w:ind w:left="360" w:firstLine="708"/>
        <w:rPr>
          <w:rFonts w:ascii="Arial" w:hAnsi="Arial" w:cs="Arial"/>
        </w:rPr>
      </w:pPr>
      <w:r w:rsidRPr="00457075">
        <w:rPr>
          <w:rFonts w:ascii="Arial" w:hAnsi="Arial" w:cs="Arial"/>
        </w:rPr>
        <w:t xml:space="preserve">e. </w:t>
      </w:r>
      <w:r>
        <w:rPr>
          <w:rFonts w:ascii="Arial" w:hAnsi="Arial" w:cs="Arial"/>
        </w:rPr>
        <w:t xml:space="preserve">  </w:t>
      </w:r>
      <w:r w:rsidRPr="00457075">
        <w:rPr>
          <w:rFonts w:ascii="Arial" w:hAnsi="Arial" w:cs="Arial"/>
        </w:rPr>
        <w:t xml:space="preserve">het versturen van sms- of emailberichten met een dreigende inhoud; </w:t>
      </w:r>
    </w:p>
    <w:p w14:paraId="330FFFE3" w14:textId="77777777" w:rsidR="003C4BCD" w:rsidRDefault="003C4BCD" w:rsidP="003C4BCD">
      <w:pPr>
        <w:pStyle w:val="Default"/>
        <w:spacing w:after="18"/>
        <w:ind w:left="360" w:firstLine="708"/>
        <w:rPr>
          <w:rFonts w:ascii="Arial" w:hAnsi="Arial" w:cs="Arial"/>
        </w:rPr>
      </w:pPr>
      <w:r w:rsidRPr="00457075">
        <w:rPr>
          <w:rFonts w:ascii="Arial" w:hAnsi="Arial" w:cs="Arial"/>
        </w:rPr>
        <w:t xml:space="preserve">f. </w:t>
      </w:r>
      <w:r>
        <w:rPr>
          <w:rFonts w:ascii="Arial" w:hAnsi="Arial" w:cs="Arial"/>
        </w:rPr>
        <w:t xml:space="preserve">   </w:t>
      </w:r>
      <w:r w:rsidRPr="00457075">
        <w:rPr>
          <w:rFonts w:ascii="Arial" w:hAnsi="Arial" w:cs="Arial"/>
        </w:rPr>
        <w:t xml:space="preserve">het anoniem of onder een fictieve naam versturen van berichten; </w:t>
      </w:r>
    </w:p>
    <w:p w14:paraId="07D86D9A" w14:textId="77777777" w:rsidR="003C4BCD" w:rsidRDefault="003C4BCD" w:rsidP="003C4BCD">
      <w:pPr>
        <w:pStyle w:val="Default"/>
        <w:spacing w:after="18"/>
        <w:ind w:left="360" w:firstLine="708"/>
        <w:rPr>
          <w:rFonts w:ascii="Arial" w:hAnsi="Arial" w:cs="Arial"/>
        </w:rPr>
      </w:pPr>
      <w:r w:rsidRPr="00457075">
        <w:rPr>
          <w:rFonts w:ascii="Arial" w:hAnsi="Arial" w:cs="Arial"/>
        </w:rPr>
        <w:t xml:space="preserve">g. </w:t>
      </w:r>
      <w:r>
        <w:rPr>
          <w:rFonts w:ascii="Arial" w:hAnsi="Arial" w:cs="Arial"/>
        </w:rPr>
        <w:t xml:space="preserve">  </w:t>
      </w:r>
      <w:r w:rsidRPr="00457075">
        <w:rPr>
          <w:rFonts w:ascii="Arial" w:hAnsi="Arial" w:cs="Arial"/>
        </w:rPr>
        <w:t xml:space="preserve">het online gokken; </w:t>
      </w:r>
    </w:p>
    <w:p w14:paraId="14F16106" w14:textId="77777777" w:rsidR="003C4BCD" w:rsidRDefault="003C4BCD" w:rsidP="003C4BCD">
      <w:pPr>
        <w:pStyle w:val="Default"/>
        <w:spacing w:after="18"/>
        <w:ind w:left="360" w:firstLine="708"/>
        <w:rPr>
          <w:rFonts w:ascii="Arial" w:hAnsi="Arial" w:cs="Arial"/>
        </w:rPr>
      </w:pPr>
      <w:r w:rsidRPr="00457075">
        <w:rPr>
          <w:rFonts w:ascii="Arial" w:hAnsi="Arial" w:cs="Arial"/>
        </w:rPr>
        <w:t xml:space="preserve">h. </w:t>
      </w:r>
      <w:r>
        <w:rPr>
          <w:rFonts w:ascii="Arial" w:hAnsi="Arial" w:cs="Arial"/>
        </w:rPr>
        <w:t xml:space="preserve">  </w:t>
      </w:r>
      <w:r w:rsidRPr="00457075">
        <w:rPr>
          <w:rFonts w:ascii="Arial" w:hAnsi="Arial" w:cs="Arial"/>
        </w:rPr>
        <w:t>het online spelen van spellen zonder toestemming van een docent;</w:t>
      </w:r>
    </w:p>
    <w:p w14:paraId="0B23DFE0" w14:textId="77777777" w:rsidR="003C4BCD" w:rsidRDefault="003C4BCD" w:rsidP="003C4BCD">
      <w:pPr>
        <w:pStyle w:val="Default"/>
        <w:spacing w:after="18"/>
        <w:ind w:left="708" w:firstLine="360"/>
        <w:rPr>
          <w:rFonts w:ascii="Arial" w:hAnsi="Arial" w:cs="Arial"/>
        </w:rPr>
      </w:pPr>
      <w:r w:rsidRPr="00457075">
        <w:rPr>
          <w:rFonts w:ascii="Arial" w:hAnsi="Arial" w:cs="Arial"/>
        </w:rPr>
        <w:t xml:space="preserve">i. </w:t>
      </w:r>
      <w:r>
        <w:rPr>
          <w:rFonts w:ascii="Arial" w:hAnsi="Arial" w:cs="Arial"/>
        </w:rPr>
        <w:t xml:space="preserve">   </w:t>
      </w:r>
      <w:r w:rsidRPr="00457075">
        <w:rPr>
          <w:rFonts w:ascii="Arial" w:hAnsi="Arial" w:cs="Arial"/>
        </w:rPr>
        <w:t xml:space="preserve">het versturen of downloaden van omvangrijke bestanden die veel </w:t>
      </w:r>
      <w:r>
        <w:rPr>
          <w:rFonts w:ascii="Arial" w:hAnsi="Arial" w:cs="Arial"/>
        </w:rPr>
        <w:t xml:space="preserve"> </w:t>
      </w:r>
    </w:p>
    <w:p w14:paraId="7A504CCB" w14:textId="77777777" w:rsidR="003C4BCD" w:rsidRDefault="003C4BCD" w:rsidP="003C4BCD">
      <w:pPr>
        <w:pStyle w:val="Default"/>
        <w:spacing w:after="18"/>
        <w:ind w:left="708" w:firstLine="360"/>
        <w:rPr>
          <w:rFonts w:ascii="Arial" w:hAnsi="Arial" w:cs="Arial"/>
        </w:rPr>
      </w:pPr>
      <w:r>
        <w:rPr>
          <w:rFonts w:ascii="Arial" w:hAnsi="Arial" w:cs="Arial"/>
        </w:rPr>
        <w:t xml:space="preserve">      </w:t>
      </w:r>
      <w:r w:rsidRPr="00457075">
        <w:rPr>
          <w:rFonts w:ascii="Arial" w:hAnsi="Arial" w:cs="Arial"/>
        </w:rPr>
        <w:t>beslag</w:t>
      </w:r>
      <w:r>
        <w:rPr>
          <w:rFonts w:ascii="Arial" w:hAnsi="Arial" w:cs="Arial"/>
        </w:rPr>
        <w:t xml:space="preserve"> </w:t>
      </w:r>
      <w:r w:rsidRPr="00457075">
        <w:rPr>
          <w:rFonts w:ascii="Arial" w:hAnsi="Arial" w:cs="Arial"/>
        </w:rPr>
        <w:t xml:space="preserve">leggen op de beschikbare capaciteit, zonder overleg met de </w:t>
      </w:r>
    </w:p>
    <w:p w14:paraId="759EFF54" w14:textId="77777777" w:rsidR="003C4BCD" w:rsidRDefault="003C4BCD" w:rsidP="003C4BCD">
      <w:pPr>
        <w:pStyle w:val="Default"/>
        <w:spacing w:after="18"/>
        <w:ind w:left="708" w:firstLine="360"/>
        <w:rPr>
          <w:rFonts w:ascii="Arial" w:hAnsi="Arial" w:cs="Arial"/>
        </w:rPr>
      </w:pPr>
      <w:r>
        <w:rPr>
          <w:rFonts w:ascii="Arial" w:hAnsi="Arial" w:cs="Arial"/>
        </w:rPr>
        <w:t xml:space="preserve">      sy</w:t>
      </w:r>
      <w:r w:rsidRPr="00457075">
        <w:rPr>
          <w:rFonts w:ascii="Arial" w:hAnsi="Arial" w:cs="Arial"/>
        </w:rPr>
        <w:t xml:space="preserve">steembeheerder; </w:t>
      </w:r>
    </w:p>
    <w:p w14:paraId="6FB635D2" w14:textId="77777777" w:rsidR="003C4BCD" w:rsidRDefault="003C4BCD" w:rsidP="003C4BCD">
      <w:pPr>
        <w:pStyle w:val="Default"/>
        <w:spacing w:after="18"/>
        <w:ind w:left="360" w:firstLine="708"/>
        <w:rPr>
          <w:rFonts w:ascii="Arial" w:hAnsi="Arial" w:cs="Arial"/>
        </w:rPr>
      </w:pPr>
      <w:r w:rsidRPr="00457075">
        <w:rPr>
          <w:rFonts w:ascii="Arial" w:hAnsi="Arial" w:cs="Arial"/>
        </w:rPr>
        <w:t xml:space="preserve">j. </w:t>
      </w:r>
      <w:r>
        <w:rPr>
          <w:rFonts w:ascii="Arial" w:hAnsi="Arial" w:cs="Arial"/>
        </w:rPr>
        <w:t xml:space="preserve">   </w:t>
      </w:r>
      <w:r w:rsidRPr="00457075">
        <w:rPr>
          <w:rFonts w:ascii="Arial" w:hAnsi="Arial" w:cs="Arial"/>
        </w:rPr>
        <w:t xml:space="preserve">mobiele telefoons en/of pda, waaronder die met een camera, te </w:t>
      </w:r>
    </w:p>
    <w:p w14:paraId="3C3BA051" w14:textId="77777777" w:rsidR="003C4BCD" w:rsidRPr="00457075" w:rsidRDefault="003C4BCD" w:rsidP="003C4BCD">
      <w:pPr>
        <w:pStyle w:val="Default"/>
        <w:spacing w:after="18"/>
        <w:ind w:left="360" w:firstLine="708"/>
        <w:rPr>
          <w:rFonts w:ascii="Arial" w:hAnsi="Arial" w:cs="Arial"/>
        </w:rPr>
      </w:pPr>
      <w:r>
        <w:rPr>
          <w:rFonts w:ascii="Arial" w:hAnsi="Arial" w:cs="Arial"/>
        </w:rPr>
        <w:t xml:space="preserve">      </w:t>
      </w:r>
      <w:r w:rsidRPr="00457075">
        <w:rPr>
          <w:rFonts w:ascii="Arial" w:hAnsi="Arial" w:cs="Arial"/>
        </w:rPr>
        <w:t xml:space="preserve">misbruiken. </w:t>
      </w:r>
    </w:p>
    <w:p w14:paraId="4C535C00" w14:textId="7EA18D4E" w:rsidR="003C4BCD" w:rsidRDefault="003C4BCD" w:rsidP="003C4BCD">
      <w:pPr>
        <w:pStyle w:val="Default"/>
        <w:numPr>
          <w:ilvl w:val="0"/>
          <w:numId w:val="11"/>
        </w:numPr>
        <w:spacing w:after="18"/>
        <w:rPr>
          <w:rFonts w:ascii="Arial" w:hAnsi="Arial" w:cs="Arial"/>
        </w:rPr>
      </w:pPr>
      <w:r w:rsidRPr="00E75F47">
        <w:rPr>
          <w:rFonts w:ascii="Arial" w:hAnsi="Arial" w:cs="Arial"/>
        </w:rPr>
        <w:lastRenderedPageBreak/>
        <w:t xml:space="preserve">Voor het gebruik van e-mail-, internetfaciliteiten of andere elektronische communicatiemiddelen die door Praktijkonderwijs Roermond beschikbaar gesteld worden, geldt dat medewerkers worden geacht de professionele afstand tot de leerlingen te handhaven. </w:t>
      </w:r>
    </w:p>
    <w:p w14:paraId="71FA81CA" w14:textId="77777777" w:rsidR="00E75F47" w:rsidRDefault="00E75F47" w:rsidP="00E75F47">
      <w:pPr>
        <w:pStyle w:val="Default"/>
        <w:spacing w:after="18"/>
        <w:rPr>
          <w:rFonts w:ascii="Arial" w:hAnsi="Arial" w:cs="Arial"/>
        </w:rPr>
      </w:pPr>
    </w:p>
    <w:p w14:paraId="32520451" w14:textId="77777777" w:rsidR="00E75F47" w:rsidRDefault="00E75F47" w:rsidP="00E75F47">
      <w:pPr>
        <w:pStyle w:val="Default"/>
        <w:spacing w:after="18"/>
        <w:rPr>
          <w:rFonts w:ascii="Arial" w:hAnsi="Arial" w:cs="Arial"/>
        </w:rPr>
      </w:pPr>
    </w:p>
    <w:p w14:paraId="0F7C5A7D" w14:textId="77777777" w:rsidR="00E75F47" w:rsidRDefault="00E75F47" w:rsidP="00E75F47">
      <w:pPr>
        <w:pStyle w:val="Default"/>
        <w:spacing w:after="18"/>
        <w:rPr>
          <w:rFonts w:ascii="Arial" w:hAnsi="Arial" w:cs="Arial"/>
        </w:rPr>
      </w:pPr>
    </w:p>
    <w:p w14:paraId="30A836B1" w14:textId="77777777" w:rsidR="00E75F47" w:rsidRPr="00E75F47" w:rsidRDefault="00E75F47" w:rsidP="00E75F47">
      <w:pPr>
        <w:pStyle w:val="Default"/>
        <w:spacing w:after="18"/>
        <w:rPr>
          <w:rFonts w:ascii="Arial" w:hAnsi="Arial" w:cs="Arial"/>
        </w:rPr>
      </w:pPr>
    </w:p>
    <w:p w14:paraId="5F796AD4" w14:textId="77777777" w:rsidR="003C4BCD" w:rsidRDefault="003C4BCD" w:rsidP="00E75F47">
      <w:pPr>
        <w:pStyle w:val="Default"/>
        <w:numPr>
          <w:ilvl w:val="0"/>
          <w:numId w:val="11"/>
        </w:numPr>
        <w:spacing w:after="18"/>
        <w:rPr>
          <w:rFonts w:ascii="Arial" w:hAnsi="Arial" w:cs="Arial"/>
        </w:rPr>
      </w:pPr>
      <w:r w:rsidRPr="003C4BCD">
        <w:rPr>
          <w:rFonts w:ascii="Arial" w:hAnsi="Arial" w:cs="Arial"/>
        </w:rPr>
        <w:t xml:space="preserve">De Stichting Praktijkonderwijs Roermond e.o. behoudt zich het </w:t>
      </w:r>
    </w:p>
    <w:p w14:paraId="57451B69" w14:textId="3042DC5C" w:rsidR="003C4BCD" w:rsidRPr="003C4BCD" w:rsidRDefault="003C4BCD" w:rsidP="003C4BCD">
      <w:pPr>
        <w:pStyle w:val="Default"/>
        <w:spacing w:after="18"/>
        <w:ind w:left="720"/>
        <w:rPr>
          <w:rFonts w:ascii="Arial" w:hAnsi="Arial" w:cs="Arial"/>
        </w:rPr>
      </w:pPr>
      <w:r w:rsidRPr="003C4BCD">
        <w:rPr>
          <w:rFonts w:ascii="Arial" w:hAnsi="Arial" w:cs="Arial"/>
        </w:rPr>
        <w:t xml:space="preserve">recht voor de toegang tot bepaalde sites te beperken en/of te blokkeren. </w:t>
      </w:r>
    </w:p>
    <w:p w14:paraId="113970D3" w14:textId="77777777" w:rsidR="003C4BCD" w:rsidRPr="00457075" w:rsidRDefault="003C4BCD" w:rsidP="003C4BCD">
      <w:pPr>
        <w:pStyle w:val="Default"/>
        <w:rPr>
          <w:rFonts w:ascii="Arial" w:hAnsi="Arial" w:cs="Arial"/>
        </w:rPr>
      </w:pPr>
    </w:p>
    <w:p w14:paraId="04146E89" w14:textId="77777777" w:rsidR="00E75F47" w:rsidRDefault="00E75F47" w:rsidP="003C4BCD">
      <w:pPr>
        <w:pStyle w:val="Default"/>
        <w:rPr>
          <w:rFonts w:ascii="Arial" w:hAnsi="Arial" w:cs="Arial"/>
          <w:b/>
          <w:bCs/>
        </w:rPr>
      </w:pPr>
    </w:p>
    <w:p w14:paraId="0EEC3D76" w14:textId="77777777" w:rsidR="003C4BCD" w:rsidRPr="00457075" w:rsidRDefault="003C4BCD" w:rsidP="003C4BCD">
      <w:pPr>
        <w:pStyle w:val="Default"/>
        <w:rPr>
          <w:rFonts w:ascii="Arial" w:hAnsi="Arial" w:cs="Arial"/>
        </w:rPr>
      </w:pPr>
      <w:r w:rsidRPr="00457075">
        <w:rPr>
          <w:rFonts w:ascii="Arial" w:hAnsi="Arial" w:cs="Arial"/>
          <w:b/>
          <w:bCs/>
        </w:rPr>
        <w:t xml:space="preserve">Artikel 5 Controle </w:t>
      </w:r>
    </w:p>
    <w:p w14:paraId="17FE9490" w14:textId="77777777" w:rsidR="003C4BCD" w:rsidRPr="00457075" w:rsidRDefault="003C4BCD" w:rsidP="003C4BCD">
      <w:pPr>
        <w:pStyle w:val="Default"/>
        <w:numPr>
          <w:ilvl w:val="0"/>
          <w:numId w:val="12"/>
        </w:numPr>
        <w:spacing w:after="21"/>
        <w:rPr>
          <w:rFonts w:ascii="Arial" w:hAnsi="Arial" w:cs="Arial"/>
        </w:rPr>
      </w:pPr>
      <w:r w:rsidRPr="00457075">
        <w:rPr>
          <w:rFonts w:ascii="Arial" w:hAnsi="Arial" w:cs="Arial"/>
        </w:rPr>
        <w:t xml:space="preserve">Controle op gebruik van ICT-middelen en controle op de automatische geregistreerde gegevens vindt slecht plaats in het kader van in artikel 2.2 genoemde doelen. </w:t>
      </w:r>
    </w:p>
    <w:p w14:paraId="1C9610BC" w14:textId="77777777" w:rsidR="003C4BCD" w:rsidRPr="00457075" w:rsidRDefault="003C4BCD" w:rsidP="003C4BCD">
      <w:pPr>
        <w:pStyle w:val="Default"/>
        <w:numPr>
          <w:ilvl w:val="0"/>
          <w:numId w:val="12"/>
        </w:numPr>
        <w:spacing w:after="21"/>
        <w:rPr>
          <w:rFonts w:ascii="Arial" w:hAnsi="Arial" w:cs="Arial"/>
        </w:rPr>
      </w:pPr>
      <w:r w:rsidRPr="00457075">
        <w:rPr>
          <w:rFonts w:ascii="Arial" w:hAnsi="Arial" w:cs="Arial"/>
        </w:rPr>
        <w:t xml:space="preserve">Registratie van gegevens vindt in beginsel plaats op het niveau van getotaliseerde geregistreerde gegevens die niet herleidbaar zijn tot individuele personen. Indien personen of een groep personen van onrechtmatig gebruik of misbruik van ICT-middelen wordt verdacht, kan gedurende een(korte) periode persoonlijk gerichte controleplaats vinden. Het bevoegd gezag neemt hiertoe het besluit. </w:t>
      </w:r>
    </w:p>
    <w:p w14:paraId="440CCD85" w14:textId="77777777" w:rsidR="003C4BCD" w:rsidRPr="008A6DC7" w:rsidRDefault="003C4BCD" w:rsidP="003C4BCD">
      <w:pPr>
        <w:pStyle w:val="Default"/>
        <w:numPr>
          <w:ilvl w:val="0"/>
          <w:numId w:val="12"/>
        </w:numPr>
        <w:spacing w:after="21"/>
        <w:rPr>
          <w:rFonts w:ascii="Arial" w:hAnsi="Arial" w:cs="Arial"/>
        </w:rPr>
      </w:pPr>
      <w:r w:rsidRPr="00457075">
        <w:rPr>
          <w:rFonts w:ascii="Arial" w:hAnsi="Arial" w:cs="Arial"/>
        </w:rPr>
        <w:t xml:space="preserve">E-mailberichten van leden van de MR, en van bedrijfsartsen worden </w:t>
      </w:r>
      <w:r w:rsidRPr="008A6DC7">
        <w:rPr>
          <w:rFonts w:ascii="Arial" w:hAnsi="Arial" w:cs="Arial"/>
        </w:rPr>
        <w:t xml:space="preserve">niet gecontroleerd. </w:t>
      </w:r>
    </w:p>
    <w:p w14:paraId="3A353D43" w14:textId="77777777" w:rsidR="003C4BCD" w:rsidRPr="00457075" w:rsidRDefault="003C4BCD" w:rsidP="003C4BCD">
      <w:pPr>
        <w:pStyle w:val="Default"/>
        <w:numPr>
          <w:ilvl w:val="0"/>
          <w:numId w:val="12"/>
        </w:numPr>
        <w:spacing w:after="21"/>
        <w:rPr>
          <w:rFonts w:ascii="Arial" w:hAnsi="Arial" w:cs="Arial"/>
        </w:rPr>
      </w:pPr>
      <w:r w:rsidRPr="00457075">
        <w:rPr>
          <w:rFonts w:ascii="Arial" w:hAnsi="Arial" w:cs="Arial"/>
        </w:rPr>
        <w:t xml:space="preserve">Controle beperkt zich in principe tot verkeersgegevens van het gebruik van elektronische communicatiemiddelen. Alleen bij zwaarwegende redenen (zie artikel 5.2) vindt er controle op de inhoud plaats. Betreft deze controle een vertrouwenspersoon zoals bedoeld in artikel 5.3, dan vindt de controle plaats door een vertrouwenspersoon van een andere school. </w:t>
      </w:r>
    </w:p>
    <w:p w14:paraId="277BF3EE" w14:textId="77777777" w:rsidR="003C4BCD" w:rsidRPr="00457075" w:rsidRDefault="003C4BCD" w:rsidP="003C4BCD">
      <w:pPr>
        <w:pStyle w:val="Default"/>
        <w:numPr>
          <w:ilvl w:val="0"/>
          <w:numId w:val="12"/>
        </w:numPr>
        <w:spacing w:after="21"/>
        <w:rPr>
          <w:rFonts w:ascii="Arial" w:hAnsi="Arial" w:cs="Arial"/>
        </w:rPr>
      </w:pPr>
      <w:r w:rsidRPr="00457075">
        <w:rPr>
          <w:rFonts w:ascii="Arial" w:hAnsi="Arial" w:cs="Arial"/>
        </w:rPr>
        <w:t xml:space="preserve">De school neemt maatregelen in technische zin om onrechtmatig gebruik of misbruik van elektronische communicatiemiddelen te voorkomen. </w:t>
      </w:r>
    </w:p>
    <w:p w14:paraId="5949BAF7" w14:textId="77777777" w:rsidR="003C4BCD" w:rsidRPr="00457075" w:rsidRDefault="003C4BCD" w:rsidP="003C4BCD">
      <w:pPr>
        <w:pStyle w:val="Default"/>
        <w:numPr>
          <w:ilvl w:val="0"/>
          <w:numId w:val="12"/>
        </w:numPr>
        <w:spacing w:after="21"/>
        <w:rPr>
          <w:rFonts w:ascii="Arial" w:hAnsi="Arial" w:cs="Arial"/>
        </w:rPr>
      </w:pPr>
      <w:r w:rsidRPr="00457075">
        <w:rPr>
          <w:rFonts w:ascii="Arial" w:hAnsi="Arial" w:cs="Arial"/>
        </w:rPr>
        <w:t xml:space="preserve">Programma’s en bestanden die niet op de systemen van de school thuishoren, kunnen worden verwijderd in opdracht van het Bevoegd gezag. </w:t>
      </w:r>
    </w:p>
    <w:p w14:paraId="7C9676D6" w14:textId="77777777" w:rsidR="003C4BCD" w:rsidRPr="00457075" w:rsidRDefault="003C4BCD" w:rsidP="003C4BCD">
      <w:pPr>
        <w:pStyle w:val="Default"/>
        <w:numPr>
          <w:ilvl w:val="0"/>
          <w:numId w:val="12"/>
        </w:numPr>
        <w:rPr>
          <w:rFonts w:ascii="Arial" w:hAnsi="Arial" w:cs="Arial"/>
        </w:rPr>
      </w:pPr>
      <w:r w:rsidRPr="00457075">
        <w:rPr>
          <w:rFonts w:ascii="Arial" w:hAnsi="Arial" w:cs="Arial"/>
        </w:rPr>
        <w:t xml:space="preserve">Medewerkers en leerlingen ten aanzien van wie geconstateerd is dat zij zich niet aan dit reglement houden, worden zo spoedig mogelijk door het bevoegd gezag op hun gedrag aangesproken. </w:t>
      </w:r>
    </w:p>
    <w:p w14:paraId="3359D92B" w14:textId="77777777" w:rsidR="003C4BCD" w:rsidRPr="00457075" w:rsidRDefault="003C4BCD" w:rsidP="003C4BCD">
      <w:pPr>
        <w:pStyle w:val="Default"/>
        <w:rPr>
          <w:rFonts w:ascii="Arial" w:hAnsi="Arial" w:cs="Arial"/>
        </w:rPr>
      </w:pPr>
    </w:p>
    <w:p w14:paraId="18ED0FFB" w14:textId="77777777" w:rsidR="003C4BCD" w:rsidRDefault="003C4BCD" w:rsidP="003C4BCD">
      <w:pPr>
        <w:pStyle w:val="Default"/>
        <w:rPr>
          <w:rFonts w:ascii="Arial" w:hAnsi="Arial" w:cs="Arial"/>
          <w:b/>
          <w:bCs/>
        </w:rPr>
      </w:pPr>
    </w:p>
    <w:p w14:paraId="598ABCFD" w14:textId="77777777" w:rsidR="003C4BCD" w:rsidRPr="00457075" w:rsidRDefault="003C4BCD" w:rsidP="003C4BCD">
      <w:pPr>
        <w:pStyle w:val="Default"/>
        <w:rPr>
          <w:rFonts w:ascii="Arial" w:hAnsi="Arial" w:cs="Arial"/>
        </w:rPr>
      </w:pPr>
      <w:r w:rsidRPr="00457075">
        <w:rPr>
          <w:rFonts w:ascii="Arial" w:hAnsi="Arial" w:cs="Arial"/>
          <w:b/>
          <w:bCs/>
        </w:rPr>
        <w:t xml:space="preserve">Artikel 6 Rechten van betrokkenen </w:t>
      </w:r>
    </w:p>
    <w:p w14:paraId="3A812794" w14:textId="77777777" w:rsidR="003C4BCD" w:rsidRPr="00457075" w:rsidRDefault="003C4BCD" w:rsidP="003C4BCD">
      <w:pPr>
        <w:pStyle w:val="Default"/>
        <w:numPr>
          <w:ilvl w:val="0"/>
          <w:numId w:val="13"/>
        </w:numPr>
        <w:spacing w:after="21"/>
        <w:rPr>
          <w:rFonts w:ascii="Arial" w:hAnsi="Arial" w:cs="Arial"/>
        </w:rPr>
      </w:pPr>
      <w:r w:rsidRPr="00457075">
        <w:rPr>
          <w:rFonts w:ascii="Arial" w:hAnsi="Arial" w:cs="Arial"/>
        </w:rPr>
        <w:t xml:space="preserve">Het bevoegd gezag informeert medewerkers en leerlingen voorafgaand aan de invoering van het reglement voor het gebruik van ICT-middelen over de doeleinden, de aard van de gegevens, de omstandigheden waaronder zij verkregen zijn of worden en de inhoud van deze regeling. </w:t>
      </w:r>
    </w:p>
    <w:p w14:paraId="07D8214D" w14:textId="77777777" w:rsidR="003C4BCD" w:rsidRDefault="003C4BCD" w:rsidP="003C4BCD">
      <w:pPr>
        <w:pStyle w:val="Default"/>
        <w:numPr>
          <w:ilvl w:val="0"/>
          <w:numId w:val="13"/>
        </w:numPr>
        <w:rPr>
          <w:rFonts w:ascii="Arial" w:hAnsi="Arial" w:cs="Arial"/>
        </w:rPr>
      </w:pPr>
      <w:r w:rsidRPr="00457075">
        <w:rPr>
          <w:rFonts w:ascii="Arial" w:hAnsi="Arial" w:cs="Arial"/>
        </w:rPr>
        <w:t xml:space="preserve">Bij de in artikel 5.2 en 5.3 genoemde persoonlijke controle worden ten hoogste de volgende persoonsgegevens opgenomen: </w:t>
      </w:r>
    </w:p>
    <w:p w14:paraId="098233DC" w14:textId="77777777" w:rsidR="003C4BCD" w:rsidRDefault="003C4BCD" w:rsidP="00E75F47">
      <w:pPr>
        <w:pStyle w:val="Default"/>
        <w:numPr>
          <w:ilvl w:val="1"/>
          <w:numId w:val="11"/>
        </w:numPr>
        <w:rPr>
          <w:rFonts w:ascii="Arial" w:hAnsi="Arial" w:cs="Arial"/>
        </w:rPr>
      </w:pPr>
      <w:r w:rsidRPr="00457075">
        <w:rPr>
          <w:rFonts w:ascii="Arial" w:hAnsi="Arial" w:cs="Arial"/>
        </w:rPr>
        <w:t xml:space="preserve">gebruiksidentificatie, naam, voornaam of voorletters van de betrokkene; </w:t>
      </w:r>
    </w:p>
    <w:p w14:paraId="630C2AD4" w14:textId="77777777" w:rsidR="003C4BCD" w:rsidRDefault="003C4BCD" w:rsidP="00E75F47">
      <w:pPr>
        <w:pStyle w:val="Default"/>
        <w:numPr>
          <w:ilvl w:val="1"/>
          <w:numId w:val="11"/>
        </w:numPr>
        <w:rPr>
          <w:rFonts w:ascii="Arial" w:hAnsi="Arial" w:cs="Arial"/>
        </w:rPr>
      </w:pPr>
      <w:r w:rsidRPr="00457075">
        <w:rPr>
          <w:rFonts w:ascii="Arial" w:hAnsi="Arial" w:cs="Arial"/>
        </w:rPr>
        <w:t xml:space="preserve">naam en/of codering van de locatie, school waaronder betrokkene valt; </w:t>
      </w:r>
    </w:p>
    <w:p w14:paraId="64D3F1C9" w14:textId="77777777" w:rsidR="003C4BCD" w:rsidRDefault="003C4BCD" w:rsidP="00E75F47">
      <w:pPr>
        <w:pStyle w:val="Default"/>
        <w:numPr>
          <w:ilvl w:val="1"/>
          <w:numId w:val="11"/>
        </w:numPr>
        <w:rPr>
          <w:rFonts w:ascii="Arial" w:hAnsi="Arial" w:cs="Arial"/>
        </w:rPr>
      </w:pPr>
      <w:r w:rsidRPr="00457075">
        <w:rPr>
          <w:rFonts w:ascii="Arial" w:hAnsi="Arial" w:cs="Arial"/>
        </w:rPr>
        <w:lastRenderedPageBreak/>
        <w:t xml:space="preserve">gegevens over de toegang tot internet en netwerkfaciliteiten die door de school zijn geboden aan de betrokkenen, inclusief gebruikersnaam en internet protocoladres; </w:t>
      </w:r>
    </w:p>
    <w:p w14:paraId="5D874D79" w14:textId="20324A79" w:rsidR="00E75F47" w:rsidRPr="00E75F47" w:rsidRDefault="003C4BCD" w:rsidP="00E75F47">
      <w:pPr>
        <w:pStyle w:val="Default"/>
        <w:numPr>
          <w:ilvl w:val="1"/>
          <w:numId w:val="11"/>
        </w:numPr>
        <w:rPr>
          <w:rFonts w:ascii="Arial" w:hAnsi="Arial" w:cs="Arial"/>
        </w:rPr>
      </w:pPr>
      <w:r w:rsidRPr="00E75F47">
        <w:rPr>
          <w:rFonts w:ascii="Arial" w:hAnsi="Arial" w:cs="Arial"/>
        </w:rPr>
        <w:t xml:space="preserve">gegevens betreffende de datum en het tijdstip van het openen en sluiten van de toegang tot internet dan wel ontvangen van e-mailberichten door betrokkene; </w:t>
      </w:r>
    </w:p>
    <w:p w14:paraId="2AB408CE" w14:textId="77777777" w:rsidR="00E75F47" w:rsidRDefault="00E75F47" w:rsidP="00E75F47">
      <w:pPr>
        <w:pStyle w:val="Default"/>
        <w:rPr>
          <w:rFonts w:ascii="Arial" w:hAnsi="Arial" w:cs="Arial"/>
        </w:rPr>
      </w:pPr>
    </w:p>
    <w:p w14:paraId="445FC06D" w14:textId="77777777" w:rsidR="00E75F47" w:rsidRDefault="00E75F47" w:rsidP="00E75F47">
      <w:pPr>
        <w:pStyle w:val="Default"/>
        <w:rPr>
          <w:rFonts w:ascii="Arial" w:hAnsi="Arial" w:cs="Arial"/>
        </w:rPr>
      </w:pPr>
    </w:p>
    <w:p w14:paraId="2865DF7B" w14:textId="77777777" w:rsidR="00E75F47" w:rsidRDefault="00E75F47" w:rsidP="00E75F47">
      <w:pPr>
        <w:pStyle w:val="Default"/>
        <w:rPr>
          <w:rFonts w:ascii="Arial" w:hAnsi="Arial" w:cs="Arial"/>
        </w:rPr>
      </w:pPr>
    </w:p>
    <w:p w14:paraId="673B28E7" w14:textId="77777777" w:rsidR="00E75F47" w:rsidRDefault="00E75F47" w:rsidP="00E75F47">
      <w:pPr>
        <w:pStyle w:val="Default"/>
        <w:rPr>
          <w:rFonts w:ascii="Arial" w:hAnsi="Arial" w:cs="Arial"/>
        </w:rPr>
      </w:pPr>
    </w:p>
    <w:p w14:paraId="51C0431D" w14:textId="2A69AEE8" w:rsidR="003C4BCD" w:rsidRPr="00E75F47" w:rsidRDefault="003C4BCD" w:rsidP="003C4BCD">
      <w:pPr>
        <w:pStyle w:val="Default"/>
        <w:numPr>
          <w:ilvl w:val="1"/>
          <w:numId w:val="11"/>
        </w:numPr>
        <w:rPr>
          <w:rFonts w:ascii="Arial" w:hAnsi="Arial" w:cs="Arial"/>
        </w:rPr>
      </w:pPr>
      <w:r w:rsidRPr="00E75F47">
        <w:rPr>
          <w:rFonts w:ascii="Arial" w:hAnsi="Arial" w:cs="Arial"/>
        </w:rPr>
        <w:t>ge</w:t>
      </w:r>
      <w:r w:rsidR="00E75F47" w:rsidRPr="00E75F47">
        <w:rPr>
          <w:rFonts w:ascii="Arial" w:hAnsi="Arial" w:cs="Arial"/>
        </w:rPr>
        <w:t>ge</w:t>
      </w:r>
      <w:r w:rsidRPr="00E75F47">
        <w:rPr>
          <w:rFonts w:ascii="Arial" w:hAnsi="Arial" w:cs="Arial"/>
        </w:rPr>
        <w:t xml:space="preserve">vens, inclusief datum en tijdstip, betreffende de door de betrokkene bezochte internetsites (internet protocoladressen en (de onderdelen van) de webpagina’s; </w:t>
      </w:r>
    </w:p>
    <w:p w14:paraId="3367D1A6" w14:textId="77777777" w:rsidR="00E75F47" w:rsidRDefault="003C4BCD" w:rsidP="00E75F47">
      <w:pPr>
        <w:pStyle w:val="Default"/>
        <w:numPr>
          <w:ilvl w:val="1"/>
          <w:numId w:val="11"/>
        </w:numPr>
        <w:rPr>
          <w:rFonts w:ascii="Arial" w:hAnsi="Arial" w:cs="Arial"/>
        </w:rPr>
      </w:pPr>
      <w:r w:rsidRPr="00457075">
        <w:rPr>
          <w:rFonts w:ascii="Arial" w:hAnsi="Arial" w:cs="Arial"/>
        </w:rPr>
        <w:t xml:space="preserve">de inhoud van de door de betrokkene verzonden, dan wel ontvangen </w:t>
      </w:r>
    </w:p>
    <w:p w14:paraId="57DD6F41" w14:textId="6B258541" w:rsidR="00E75F47" w:rsidRPr="00E75F47" w:rsidRDefault="003C4BCD" w:rsidP="00E75F47">
      <w:pPr>
        <w:pStyle w:val="Default"/>
        <w:ind w:left="1440"/>
        <w:rPr>
          <w:rFonts w:ascii="Arial" w:hAnsi="Arial" w:cs="Arial"/>
        </w:rPr>
      </w:pPr>
      <w:r w:rsidRPr="00457075">
        <w:rPr>
          <w:rFonts w:ascii="Arial" w:hAnsi="Arial" w:cs="Arial"/>
        </w:rPr>
        <w:t xml:space="preserve">e-mailberichten. </w:t>
      </w:r>
    </w:p>
    <w:p w14:paraId="1BA51FE3" w14:textId="6A8A71DA" w:rsidR="003C4BCD" w:rsidRPr="00457075" w:rsidRDefault="003C4BCD" w:rsidP="00E75F47">
      <w:pPr>
        <w:pStyle w:val="Default"/>
        <w:numPr>
          <w:ilvl w:val="0"/>
          <w:numId w:val="13"/>
        </w:numPr>
        <w:spacing w:after="18"/>
        <w:rPr>
          <w:rFonts w:ascii="Arial" w:hAnsi="Arial" w:cs="Arial"/>
        </w:rPr>
      </w:pPr>
      <w:r w:rsidRPr="00457075">
        <w:rPr>
          <w:rFonts w:ascii="Arial" w:hAnsi="Arial" w:cs="Arial"/>
        </w:rPr>
        <w:t xml:space="preserve">Medewerkers en leerlingen kunnen zich tot het bevoegd gezag wenden met het verzoek om een volledig overzicht van hun verwerkte persoonsgegevens. Het verzoek wordt binnen 4 weken beantwoord. </w:t>
      </w:r>
    </w:p>
    <w:p w14:paraId="28C5049C" w14:textId="77777777" w:rsidR="003C4BCD" w:rsidRPr="00457075" w:rsidRDefault="003C4BCD" w:rsidP="003C4BCD">
      <w:pPr>
        <w:pStyle w:val="Default"/>
        <w:numPr>
          <w:ilvl w:val="0"/>
          <w:numId w:val="13"/>
        </w:numPr>
        <w:spacing w:after="18"/>
        <w:rPr>
          <w:rFonts w:ascii="Arial" w:hAnsi="Arial" w:cs="Arial"/>
        </w:rPr>
      </w:pPr>
      <w:r w:rsidRPr="00457075">
        <w:rPr>
          <w:rFonts w:ascii="Arial" w:hAnsi="Arial" w:cs="Arial"/>
        </w:rPr>
        <w:t xml:space="preserve">Personen kunnen het bevoegd gezag verzoeken hun persoonsgegevens te verbeteren, aan te vullen, te verwijderen of af te schermen indien deze feitelijk onjuist zijn, voor het doel onvolledig of niet ter zake dienend, dan wel in strijd met een wettelijk voorschrift worden verwerkt. Het verzoek wordt binnen 4 weken beantwoord. </w:t>
      </w:r>
    </w:p>
    <w:p w14:paraId="294E908B" w14:textId="77777777" w:rsidR="003C4BCD" w:rsidRPr="00457075" w:rsidRDefault="003C4BCD" w:rsidP="003C4BCD">
      <w:pPr>
        <w:pStyle w:val="Default"/>
        <w:numPr>
          <w:ilvl w:val="0"/>
          <w:numId w:val="13"/>
        </w:numPr>
        <w:rPr>
          <w:rFonts w:ascii="Arial" w:hAnsi="Arial" w:cs="Arial"/>
        </w:rPr>
      </w:pPr>
      <w:r w:rsidRPr="00457075">
        <w:rPr>
          <w:rFonts w:ascii="Arial" w:hAnsi="Arial" w:cs="Arial"/>
        </w:rPr>
        <w:t>Personen kunnen bij het bevoegd gezag bezwaar aantekenen tegen de verwerking van hun persoonsgegevens in verband met bijzondere omstandigheden. Het bevoegd gezag oordeelt binnen 4 weken na ontvangst van het bezwaar of dit gerechtvaardigd is. Indien het bevoegd gezag het bezwaar ger</w:t>
      </w:r>
      <w:r>
        <w:rPr>
          <w:rFonts w:ascii="Arial" w:hAnsi="Arial" w:cs="Arial"/>
        </w:rPr>
        <w:t>echtvaardigd acht, beëindigt het</w:t>
      </w:r>
      <w:r w:rsidRPr="00457075">
        <w:rPr>
          <w:rFonts w:ascii="Arial" w:hAnsi="Arial" w:cs="Arial"/>
        </w:rPr>
        <w:t xml:space="preserve"> onmiddellijk de verwerking. </w:t>
      </w:r>
    </w:p>
    <w:p w14:paraId="460BDCFE" w14:textId="77777777" w:rsidR="003C4BCD" w:rsidRDefault="003C4BCD" w:rsidP="003C4BCD">
      <w:pPr>
        <w:pStyle w:val="Default"/>
        <w:rPr>
          <w:rFonts w:ascii="Arial" w:hAnsi="Arial" w:cs="Arial"/>
        </w:rPr>
      </w:pPr>
    </w:p>
    <w:p w14:paraId="1975F68B" w14:textId="77777777" w:rsidR="00E75F47" w:rsidRDefault="00E75F47" w:rsidP="003C4BCD">
      <w:pPr>
        <w:pStyle w:val="Default"/>
        <w:rPr>
          <w:rFonts w:ascii="Arial" w:hAnsi="Arial" w:cs="Arial"/>
        </w:rPr>
      </w:pPr>
    </w:p>
    <w:p w14:paraId="5029D477" w14:textId="77777777" w:rsidR="003C4BCD" w:rsidRPr="00457075" w:rsidRDefault="003C4BCD" w:rsidP="003C4BCD">
      <w:pPr>
        <w:pStyle w:val="Default"/>
        <w:rPr>
          <w:rFonts w:ascii="Arial" w:hAnsi="Arial" w:cs="Arial"/>
        </w:rPr>
      </w:pPr>
      <w:r w:rsidRPr="00457075">
        <w:rPr>
          <w:rFonts w:ascii="Arial" w:hAnsi="Arial" w:cs="Arial"/>
          <w:b/>
          <w:bCs/>
        </w:rPr>
        <w:t xml:space="preserve">Artikel 7 Sancties </w:t>
      </w:r>
    </w:p>
    <w:p w14:paraId="6FC8AB0D" w14:textId="77777777" w:rsidR="003C4BCD" w:rsidRPr="00457075" w:rsidRDefault="003C4BCD" w:rsidP="003C4BCD">
      <w:pPr>
        <w:pStyle w:val="Default"/>
        <w:numPr>
          <w:ilvl w:val="0"/>
          <w:numId w:val="14"/>
        </w:numPr>
        <w:spacing w:after="18"/>
        <w:rPr>
          <w:rFonts w:ascii="Arial" w:hAnsi="Arial" w:cs="Arial"/>
        </w:rPr>
      </w:pPr>
      <w:r w:rsidRPr="00457075">
        <w:rPr>
          <w:rFonts w:ascii="Arial" w:hAnsi="Arial" w:cs="Arial"/>
        </w:rPr>
        <w:t xml:space="preserve">In geval van (vermoede) overtreding van dit reglement kan: - voor medewerkers in dienst van Praktijkonderwijs Roermond e.o. dit resulteren in disciplinaire maatregelen als bedoeld in de CAO VO; - voor (betaalde of niet-betaalde) personen die werkzaamheden voor de school verrichten, anders dan in dienstverband, kan dit resulteren in passende maatregelen; - voor leerlingen kan het resulteren in het blokkeren van het account van betrokkene en wordt de leerling de toegang tot het schoolnetwerk ontzegd door de beheerder i.o.m. de schoolleiding voor tenminste 1 week. </w:t>
      </w:r>
    </w:p>
    <w:p w14:paraId="0056F90E" w14:textId="77777777" w:rsidR="003C4BCD" w:rsidRPr="00457075" w:rsidRDefault="003C4BCD" w:rsidP="003C4BCD">
      <w:pPr>
        <w:pStyle w:val="Default"/>
        <w:numPr>
          <w:ilvl w:val="0"/>
          <w:numId w:val="14"/>
        </w:numPr>
        <w:spacing w:after="18"/>
        <w:rPr>
          <w:rFonts w:ascii="Arial" w:hAnsi="Arial" w:cs="Arial"/>
        </w:rPr>
      </w:pPr>
      <w:r w:rsidRPr="00457075">
        <w:rPr>
          <w:rFonts w:ascii="Arial" w:hAnsi="Arial" w:cs="Arial"/>
        </w:rPr>
        <w:t xml:space="preserve">De kosten van het herstel van programmatuur/salariskosten zullen op de betreffende medewerker of leerling c.q. zijn/haar ouders of verzorgers worden verhaald. </w:t>
      </w:r>
    </w:p>
    <w:p w14:paraId="239D2DC8" w14:textId="77777777" w:rsidR="003C4BCD" w:rsidRPr="00457075" w:rsidRDefault="003C4BCD" w:rsidP="003C4BCD">
      <w:pPr>
        <w:pStyle w:val="Default"/>
        <w:numPr>
          <w:ilvl w:val="0"/>
          <w:numId w:val="14"/>
        </w:numPr>
        <w:rPr>
          <w:rFonts w:ascii="Arial" w:hAnsi="Arial" w:cs="Arial"/>
        </w:rPr>
      </w:pPr>
      <w:r w:rsidRPr="00457075">
        <w:rPr>
          <w:rFonts w:ascii="Arial" w:hAnsi="Arial" w:cs="Arial"/>
        </w:rPr>
        <w:t xml:space="preserve">Indien de beheerder tot aangifte overgaat, zullen de gebruiker en in geval van minderjarigheid ook zijn/haar ouders of verzorgers hiervan schriftelijk op de hoogte gesteld worden. </w:t>
      </w:r>
    </w:p>
    <w:p w14:paraId="5FF22520" w14:textId="77777777" w:rsidR="003C4BCD" w:rsidRDefault="003C4BCD" w:rsidP="003C4BCD">
      <w:pPr>
        <w:pStyle w:val="Default"/>
        <w:rPr>
          <w:rFonts w:ascii="Arial" w:hAnsi="Arial" w:cs="Arial"/>
        </w:rPr>
      </w:pPr>
    </w:p>
    <w:p w14:paraId="6787322F" w14:textId="77777777" w:rsidR="003C4BCD" w:rsidRPr="00457075" w:rsidRDefault="003C4BCD" w:rsidP="003C4BCD">
      <w:pPr>
        <w:pStyle w:val="Default"/>
        <w:rPr>
          <w:rFonts w:ascii="Arial" w:hAnsi="Arial" w:cs="Arial"/>
        </w:rPr>
      </w:pPr>
    </w:p>
    <w:p w14:paraId="489D350D" w14:textId="77777777" w:rsidR="003C4BCD" w:rsidRPr="00457075" w:rsidRDefault="003C4BCD" w:rsidP="003C4BCD">
      <w:pPr>
        <w:pStyle w:val="Default"/>
        <w:rPr>
          <w:rFonts w:ascii="Arial" w:hAnsi="Arial" w:cs="Arial"/>
        </w:rPr>
      </w:pPr>
      <w:r w:rsidRPr="00457075">
        <w:rPr>
          <w:rFonts w:ascii="Arial" w:hAnsi="Arial" w:cs="Arial"/>
          <w:b/>
          <w:bCs/>
        </w:rPr>
        <w:t xml:space="preserve">Artikel 8 Onvoorziene omstandigheden </w:t>
      </w:r>
    </w:p>
    <w:p w14:paraId="520916DA" w14:textId="77777777" w:rsidR="003C4BCD" w:rsidRPr="00457075" w:rsidRDefault="003C4BCD" w:rsidP="003C4BCD">
      <w:pPr>
        <w:pStyle w:val="Default"/>
        <w:rPr>
          <w:rFonts w:ascii="Arial" w:hAnsi="Arial" w:cs="Arial"/>
        </w:rPr>
      </w:pPr>
      <w:r w:rsidRPr="00457075">
        <w:rPr>
          <w:rFonts w:ascii="Arial" w:hAnsi="Arial" w:cs="Arial"/>
        </w:rPr>
        <w:lastRenderedPageBreak/>
        <w:t xml:space="preserve">In gevallen waarin dit reglement niet voorziet of bij twijfel over de toepassing van dit reglement beslist het bevoegd gezag. De MR wordt hierover geïnformeerd. </w:t>
      </w:r>
    </w:p>
    <w:p w14:paraId="41BE8EF3" w14:textId="77777777" w:rsidR="003C4BCD" w:rsidRDefault="003C4BCD" w:rsidP="003C4BCD">
      <w:pPr>
        <w:pStyle w:val="Default"/>
        <w:rPr>
          <w:rFonts w:ascii="Arial" w:hAnsi="Arial" w:cs="Arial"/>
        </w:rPr>
      </w:pPr>
    </w:p>
    <w:p w14:paraId="467ECD61" w14:textId="77777777" w:rsidR="003C4BCD" w:rsidRPr="00457075" w:rsidRDefault="003C4BCD" w:rsidP="003C4BCD">
      <w:pPr>
        <w:pStyle w:val="Default"/>
        <w:rPr>
          <w:rFonts w:ascii="Arial" w:hAnsi="Arial" w:cs="Arial"/>
        </w:rPr>
      </w:pPr>
    </w:p>
    <w:p w14:paraId="5D7FE393" w14:textId="77777777" w:rsidR="00E75F47" w:rsidRDefault="00E75F47" w:rsidP="003C4BCD">
      <w:pPr>
        <w:pStyle w:val="Default"/>
        <w:rPr>
          <w:rFonts w:ascii="Arial" w:hAnsi="Arial" w:cs="Arial"/>
          <w:b/>
          <w:bCs/>
        </w:rPr>
      </w:pPr>
    </w:p>
    <w:p w14:paraId="0E4A5745" w14:textId="77777777" w:rsidR="00E75F47" w:rsidRDefault="00E75F47" w:rsidP="003C4BCD">
      <w:pPr>
        <w:pStyle w:val="Default"/>
        <w:rPr>
          <w:rFonts w:ascii="Arial" w:hAnsi="Arial" w:cs="Arial"/>
          <w:b/>
          <w:bCs/>
        </w:rPr>
      </w:pPr>
    </w:p>
    <w:p w14:paraId="5502B5E0" w14:textId="77777777" w:rsidR="00E75F47" w:rsidRDefault="00E75F47" w:rsidP="003C4BCD">
      <w:pPr>
        <w:pStyle w:val="Default"/>
        <w:rPr>
          <w:rFonts w:ascii="Arial" w:hAnsi="Arial" w:cs="Arial"/>
          <w:b/>
          <w:bCs/>
        </w:rPr>
      </w:pPr>
    </w:p>
    <w:p w14:paraId="64083AF9" w14:textId="77777777" w:rsidR="00E75F47" w:rsidRDefault="00E75F47" w:rsidP="003C4BCD">
      <w:pPr>
        <w:pStyle w:val="Default"/>
        <w:rPr>
          <w:rFonts w:ascii="Arial" w:hAnsi="Arial" w:cs="Arial"/>
          <w:b/>
          <w:bCs/>
        </w:rPr>
      </w:pPr>
    </w:p>
    <w:p w14:paraId="2ACB522D" w14:textId="77777777" w:rsidR="00E75F47" w:rsidRDefault="00E75F47" w:rsidP="003C4BCD">
      <w:pPr>
        <w:pStyle w:val="Default"/>
        <w:rPr>
          <w:rFonts w:ascii="Arial" w:hAnsi="Arial" w:cs="Arial"/>
          <w:b/>
          <w:bCs/>
        </w:rPr>
      </w:pPr>
    </w:p>
    <w:p w14:paraId="551C5B84" w14:textId="77777777" w:rsidR="00E75F47" w:rsidRDefault="00E75F47" w:rsidP="003C4BCD">
      <w:pPr>
        <w:pStyle w:val="Default"/>
        <w:rPr>
          <w:rFonts w:ascii="Arial" w:hAnsi="Arial" w:cs="Arial"/>
          <w:b/>
          <w:bCs/>
        </w:rPr>
      </w:pPr>
    </w:p>
    <w:p w14:paraId="3BEFC89F" w14:textId="77777777" w:rsidR="00E75F47" w:rsidRDefault="00E75F47" w:rsidP="003C4BCD">
      <w:pPr>
        <w:pStyle w:val="Default"/>
        <w:rPr>
          <w:rFonts w:ascii="Arial" w:hAnsi="Arial" w:cs="Arial"/>
          <w:b/>
          <w:bCs/>
        </w:rPr>
      </w:pPr>
    </w:p>
    <w:p w14:paraId="0999D88F" w14:textId="77777777" w:rsidR="003C4BCD" w:rsidRPr="00457075" w:rsidRDefault="003C4BCD" w:rsidP="003C4BCD">
      <w:pPr>
        <w:pStyle w:val="Default"/>
        <w:rPr>
          <w:rFonts w:ascii="Arial" w:hAnsi="Arial" w:cs="Arial"/>
        </w:rPr>
      </w:pPr>
      <w:r w:rsidRPr="00457075">
        <w:rPr>
          <w:rFonts w:ascii="Arial" w:hAnsi="Arial" w:cs="Arial"/>
          <w:b/>
          <w:bCs/>
        </w:rPr>
        <w:t xml:space="preserve">Artikel 9 Bezwaar en beroep </w:t>
      </w:r>
    </w:p>
    <w:p w14:paraId="6E15A303" w14:textId="77777777" w:rsidR="003C4BCD" w:rsidRDefault="003C4BCD" w:rsidP="003C4BCD">
      <w:pPr>
        <w:pStyle w:val="Default"/>
        <w:rPr>
          <w:rFonts w:ascii="Arial" w:hAnsi="Arial" w:cs="Arial"/>
        </w:rPr>
      </w:pPr>
      <w:r w:rsidRPr="00457075">
        <w:rPr>
          <w:rFonts w:ascii="Arial" w:hAnsi="Arial" w:cs="Arial"/>
        </w:rPr>
        <w:t xml:space="preserve">Indien een gebruiker bezwaar wil aantekenen tegen genomen maatregelen, wordt verwezen naar de klachtenregelingen. Deze zijn te vinden op de website van  Praktijkonderwijs Roermond en op de interne digitale informatiesystemen. </w:t>
      </w:r>
    </w:p>
    <w:p w14:paraId="19833F1C" w14:textId="77777777" w:rsidR="003C4BCD" w:rsidRDefault="003C4BCD" w:rsidP="003C4BCD">
      <w:pPr>
        <w:pStyle w:val="Default"/>
        <w:rPr>
          <w:rFonts w:ascii="Arial" w:hAnsi="Arial" w:cs="Arial"/>
        </w:rPr>
      </w:pPr>
    </w:p>
    <w:p w14:paraId="73976E9C" w14:textId="77777777" w:rsidR="003C4BCD" w:rsidRDefault="003C4BCD" w:rsidP="003C4BCD">
      <w:pPr>
        <w:pStyle w:val="Default"/>
        <w:rPr>
          <w:rFonts w:ascii="Arial" w:hAnsi="Arial" w:cs="Arial"/>
          <w:b/>
          <w:bCs/>
        </w:rPr>
      </w:pPr>
    </w:p>
    <w:p w14:paraId="78F0444A" w14:textId="77777777" w:rsidR="00E75F47" w:rsidRPr="00457075" w:rsidRDefault="00E75F47" w:rsidP="003C4BCD">
      <w:pPr>
        <w:pStyle w:val="Default"/>
        <w:rPr>
          <w:rFonts w:ascii="Arial" w:hAnsi="Arial" w:cs="Arial"/>
          <w:b/>
          <w:bCs/>
        </w:rPr>
      </w:pPr>
    </w:p>
    <w:p w14:paraId="137B3C6D" w14:textId="77777777" w:rsidR="003C4BCD" w:rsidRPr="00457075" w:rsidRDefault="003C4BCD" w:rsidP="003C4BCD">
      <w:pPr>
        <w:pStyle w:val="Default"/>
        <w:rPr>
          <w:rFonts w:ascii="Arial" w:hAnsi="Arial" w:cs="Arial"/>
          <w:b/>
          <w:bCs/>
        </w:rPr>
      </w:pPr>
      <w:r w:rsidRPr="00457075">
        <w:rPr>
          <w:rFonts w:ascii="Arial" w:hAnsi="Arial" w:cs="Arial"/>
          <w:b/>
          <w:bCs/>
        </w:rPr>
        <w:t xml:space="preserve">Artikel 10 Slotbepalingen </w:t>
      </w:r>
    </w:p>
    <w:p w14:paraId="79C9EED8" w14:textId="77777777" w:rsidR="003C4BCD" w:rsidRPr="00457075" w:rsidRDefault="003C4BCD" w:rsidP="003C4BCD">
      <w:pPr>
        <w:pStyle w:val="Default"/>
        <w:numPr>
          <w:ilvl w:val="0"/>
          <w:numId w:val="15"/>
        </w:numPr>
        <w:spacing w:after="18"/>
        <w:rPr>
          <w:rFonts w:ascii="Arial" w:hAnsi="Arial" w:cs="Arial"/>
        </w:rPr>
      </w:pPr>
      <w:r w:rsidRPr="00457075">
        <w:rPr>
          <w:rFonts w:ascii="Arial" w:hAnsi="Arial" w:cs="Arial"/>
        </w:rPr>
        <w:t xml:space="preserve">Het bevoegd gezag kan dit reglement met instemming van de MR wijzigen. De wijzigingen worden schriftelijk vastgelegd en voorafgaand aan de invoering aan medewerkers en leerlingen bekend gemaakt. </w:t>
      </w:r>
    </w:p>
    <w:p w14:paraId="52DCDF16" w14:textId="1101A37B" w:rsidR="003C4BCD" w:rsidRPr="00457075" w:rsidRDefault="003C4BCD" w:rsidP="003C4BCD">
      <w:pPr>
        <w:pStyle w:val="Default"/>
        <w:numPr>
          <w:ilvl w:val="0"/>
          <w:numId w:val="15"/>
        </w:numPr>
        <w:rPr>
          <w:rFonts w:ascii="Arial" w:hAnsi="Arial" w:cs="Arial"/>
        </w:rPr>
      </w:pPr>
      <w:r w:rsidRPr="00457075">
        <w:rPr>
          <w:rFonts w:ascii="Arial" w:hAnsi="Arial" w:cs="Arial"/>
        </w:rPr>
        <w:t>Dit regl</w:t>
      </w:r>
      <w:r>
        <w:rPr>
          <w:rFonts w:ascii="Arial" w:hAnsi="Arial" w:cs="Arial"/>
        </w:rPr>
        <w:t xml:space="preserve">ement is met instemming van de </w:t>
      </w:r>
      <w:r w:rsidRPr="00457075">
        <w:rPr>
          <w:rFonts w:ascii="Arial" w:hAnsi="Arial" w:cs="Arial"/>
        </w:rPr>
        <w:t>MR van</w:t>
      </w:r>
      <w:r>
        <w:rPr>
          <w:rFonts w:ascii="Arial" w:hAnsi="Arial" w:cs="Arial"/>
        </w:rPr>
        <w:t xml:space="preserve"> Praktijkonderwijs Roermond </w:t>
      </w:r>
      <w:r w:rsidRPr="00457075">
        <w:rPr>
          <w:rFonts w:ascii="Arial" w:hAnsi="Arial" w:cs="Arial"/>
        </w:rPr>
        <w:t xml:space="preserve"> vastgesteld </w:t>
      </w:r>
      <w:r>
        <w:rPr>
          <w:rFonts w:ascii="Arial" w:hAnsi="Arial" w:cs="Arial"/>
        </w:rPr>
        <w:t xml:space="preserve">door het Bestuur van de Stichting Praktijkonderwijs Roermond e.o. op </w:t>
      </w:r>
      <w:r w:rsidR="00C30404">
        <w:rPr>
          <w:rFonts w:ascii="Arial" w:hAnsi="Arial" w:cs="Arial"/>
        </w:rPr>
        <w:t>juni 2015</w:t>
      </w:r>
      <w:r>
        <w:rPr>
          <w:rFonts w:ascii="Arial" w:hAnsi="Arial" w:cs="Arial"/>
        </w:rPr>
        <w:t xml:space="preserve"> </w:t>
      </w:r>
      <w:r w:rsidRPr="00457075">
        <w:rPr>
          <w:rFonts w:ascii="Arial" w:hAnsi="Arial" w:cs="Arial"/>
        </w:rPr>
        <w:t xml:space="preserve">en is van kracht vanaf </w:t>
      </w:r>
      <w:r w:rsidR="00C30404">
        <w:rPr>
          <w:rFonts w:ascii="Arial" w:hAnsi="Arial" w:cs="Arial"/>
        </w:rPr>
        <w:t>september 2015</w:t>
      </w:r>
      <w:r w:rsidR="00C951CE">
        <w:rPr>
          <w:rFonts w:ascii="Arial" w:hAnsi="Arial" w:cs="Arial"/>
        </w:rPr>
        <w:t>.</w:t>
      </w:r>
      <w:bookmarkStart w:id="0" w:name="_GoBack"/>
      <w:bookmarkEnd w:id="0"/>
    </w:p>
    <w:p w14:paraId="7E672A54" w14:textId="77777777" w:rsidR="003C4BCD" w:rsidRPr="00457075" w:rsidRDefault="003C4BCD" w:rsidP="003C4BCD">
      <w:pPr>
        <w:rPr>
          <w:rFonts w:ascii="Arial" w:hAnsi="Arial" w:cs="Arial"/>
          <w:sz w:val="24"/>
          <w:szCs w:val="24"/>
        </w:rPr>
      </w:pPr>
    </w:p>
    <w:p w14:paraId="3CA5131E" w14:textId="77777777" w:rsidR="003C4BCD" w:rsidRDefault="003C4BCD" w:rsidP="002C6CD8">
      <w:pPr>
        <w:jc w:val="center"/>
        <w:outlineLvl w:val="0"/>
        <w:rPr>
          <w:rFonts w:ascii="Arial" w:hAnsi="Arial" w:cs="Arial"/>
          <w:b/>
          <w:sz w:val="28"/>
          <w:szCs w:val="28"/>
        </w:rPr>
      </w:pPr>
    </w:p>
    <w:p w14:paraId="23DB2B6F" w14:textId="77777777" w:rsidR="003C4BCD" w:rsidRDefault="003C4BCD" w:rsidP="002C6CD8">
      <w:pPr>
        <w:jc w:val="center"/>
        <w:outlineLvl w:val="0"/>
        <w:rPr>
          <w:rFonts w:ascii="Arial" w:hAnsi="Arial" w:cs="Arial"/>
          <w:b/>
          <w:sz w:val="28"/>
          <w:szCs w:val="28"/>
        </w:rPr>
      </w:pPr>
    </w:p>
    <w:p w14:paraId="2A1E0A62" w14:textId="77777777" w:rsidR="003C4BCD" w:rsidRDefault="003C4BCD" w:rsidP="002C6CD8">
      <w:pPr>
        <w:jc w:val="center"/>
        <w:outlineLvl w:val="0"/>
        <w:rPr>
          <w:rFonts w:ascii="Arial" w:hAnsi="Arial" w:cs="Arial"/>
          <w:b/>
          <w:sz w:val="28"/>
          <w:szCs w:val="28"/>
        </w:rPr>
      </w:pPr>
    </w:p>
    <w:p w14:paraId="5D8108E6" w14:textId="77777777" w:rsidR="003C4BCD" w:rsidRDefault="003C4BCD" w:rsidP="002C6CD8">
      <w:pPr>
        <w:jc w:val="center"/>
        <w:outlineLvl w:val="0"/>
        <w:rPr>
          <w:rFonts w:ascii="Arial" w:hAnsi="Arial" w:cs="Arial"/>
          <w:b/>
          <w:sz w:val="28"/>
          <w:szCs w:val="28"/>
        </w:rPr>
      </w:pPr>
    </w:p>
    <w:sectPr w:rsidR="003C4BCD" w:rsidSect="00CC57A3">
      <w:headerReference w:type="default" r:id="rId13"/>
      <w:footerReference w:type="default" r:id="rId14"/>
      <w:headerReference w:type="first" r:id="rId15"/>
      <w:footerReference w:type="first" r:id="rId1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175C3" w14:textId="77777777" w:rsidR="00096D22" w:rsidRDefault="00096D22" w:rsidP="001775EB">
      <w:pPr>
        <w:spacing w:after="0" w:line="240" w:lineRule="auto"/>
      </w:pPr>
      <w:r>
        <w:separator/>
      </w:r>
    </w:p>
  </w:endnote>
  <w:endnote w:type="continuationSeparator" w:id="0">
    <w:p w14:paraId="2DB175C4" w14:textId="77777777" w:rsidR="00096D22" w:rsidRDefault="00096D22" w:rsidP="00177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4535470"/>
      <w:docPartObj>
        <w:docPartGallery w:val="Page Numbers (Bottom of Page)"/>
        <w:docPartUnique/>
      </w:docPartObj>
    </w:sdtPr>
    <w:sdtEndPr/>
    <w:sdtContent>
      <w:p w14:paraId="60AED1EA" w14:textId="02E5DA3B" w:rsidR="00907B59" w:rsidRDefault="00907B59">
        <w:pPr>
          <w:pStyle w:val="Voettekst"/>
          <w:jc w:val="right"/>
        </w:pPr>
        <w:r>
          <w:fldChar w:fldCharType="begin"/>
        </w:r>
        <w:r>
          <w:instrText>PAGE   \* MERGEFORMAT</w:instrText>
        </w:r>
        <w:r>
          <w:fldChar w:fldCharType="separate"/>
        </w:r>
        <w:r w:rsidR="00C951CE">
          <w:rPr>
            <w:noProof/>
          </w:rPr>
          <w:t>6</w:t>
        </w:r>
        <w:r>
          <w:fldChar w:fldCharType="end"/>
        </w:r>
      </w:p>
    </w:sdtContent>
  </w:sdt>
  <w:p w14:paraId="2DB175CB" w14:textId="77777777" w:rsidR="001775EB" w:rsidRPr="00FA2163" w:rsidRDefault="001775EB">
    <w:pPr>
      <w:pStyle w:val="Voettekst"/>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5BBB8A" w14:textId="5B36CEF7" w:rsidR="00907B59" w:rsidRDefault="00907B59">
    <w:pPr>
      <w:pStyle w:val="Voettekst"/>
      <w:jc w:val="right"/>
    </w:pPr>
  </w:p>
  <w:p w14:paraId="5DD7D302" w14:textId="77777777" w:rsidR="00522D8F" w:rsidRDefault="00522D8F" w:rsidP="00522D8F">
    <w:pPr>
      <w:pStyle w:val="Kop2"/>
      <w:jc w:val="center"/>
      <w:rPr>
        <w:rFonts w:ascii="Arial" w:hAnsi="Arial" w:cs="Arial"/>
        <w:color w:val="006666"/>
        <w:sz w:val="16"/>
        <w:szCs w:val="16"/>
      </w:rPr>
    </w:pPr>
    <w:r>
      <w:rPr>
        <w:rFonts w:ascii="Arial" w:hAnsi="Arial" w:cs="Arial"/>
        <w:color w:val="006666"/>
        <w:sz w:val="16"/>
        <w:szCs w:val="16"/>
      </w:rPr>
      <w:t>Praktijkonderwijs Roermond</w:t>
    </w:r>
  </w:p>
  <w:p w14:paraId="5E7F8387" w14:textId="77777777" w:rsidR="00907B59" w:rsidRDefault="00907B5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B175C1" w14:textId="77777777" w:rsidR="00096D22" w:rsidRDefault="00096D22" w:rsidP="001775EB">
      <w:pPr>
        <w:spacing w:after="0" w:line="240" w:lineRule="auto"/>
      </w:pPr>
      <w:r>
        <w:separator/>
      </w:r>
    </w:p>
  </w:footnote>
  <w:footnote w:type="continuationSeparator" w:id="0">
    <w:p w14:paraId="2DB175C2" w14:textId="77777777" w:rsidR="00096D22" w:rsidRDefault="00096D22" w:rsidP="001775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175C5" w14:textId="40FA3B6F" w:rsidR="007A6F4E" w:rsidRPr="001B71C5" w:rsidRDefault="00C951CE" w:rsidP="001B71C5">
    <w:pPr>
      <w:pStyle w:val="Kop2"/>
      <w:jc w:val="center"/>
      <w:rPr>
        <w:rFonts w:ascii="Arial" w:hAnsi="Arial" w:cs="Arial"/>
        <w:color w:val="006666"/>
        <w:sz w:val="16"/>
        <w:szCs w:val="16"/>
      </w:rPr>
    </w:pPr>
    <w:r>
      <w:rPr>
        <w:rFonts w:ascii="Arial" w:hAnsi="Arial" w:cs="Arial"/>
        <w:noProof/>
        <w:color w:val="006666"/>
        <w:sz w:val="16"/>
        <w:szCs w:val="16"/>
        <w:lang w:eastAsia="nl-NL"/>
      </w:rPr>
      <w:object w:dxaOrig="1440" w:dyaOrig="1440" w14:anchorId="2DB175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left:0;text-align:left;margin-left:-34.45pt;margin-top:-13.8pt;width:111.95pt;height:99.9pt;z-index:251659264" wrapcoords="-186 0 -186 21392 21041 21392 21041 0 -186 0">
          <v:imagedata r:id="rId1" o:title="" croptop="8208f" cropbottom="14415f" cropright="-1957f"/>
          <w10:wrap type="tight"/>
        </v:shape>
        <o:OLEObject Type="Embed" ProgID="AcroExch.Document.DC" ShapeID="_x0000_s2062" DrawAspect="Content" ObjectID="_1509869345" r:id="rId2"/>
      </w:object>
    </w:r>
    <w:r w:rsidR="003C4BCD">
      <w:rPr>
        <w:rFonts w:ascii="Arial" w:hAnsi="Arial" w:cs="Arial"/>
        <w:color w:val="006666"/>
        <w:sz w:val="16"/>
        <w:szCs w:val="16"/>
      </w:rPr>
      <w:t>R</w:t>
    </w:r>
    <w:r w:rsidR="002C6CD8">
      <w:rPr>
        <w:rFonts w:ascii="Arial" w:hAnsi="Arial" w:cs="Arial"/>
        <w:color w:val="006666"/>
        <w:sz w:val="16"/>
        <w:szCs w:val="16"/>
      </w:rPr>
      <w:t>eglement</w:t>
    </w:r>
    <w:r w:rsidR="003C4BCD">
      <w:rPr>
        <w:rFonts w:ascii="Arial" w:hAnsi="Arial" w:cs="Arial"/>
        <w:color w:val="006666"/>
        <w:sz w:val="16"/>
        <w:szCs w:val="16"/>
      </w:rPr>
      <w:t xml:space="preserve"> gebruik ICT-middelen</w:t>
    </w:r>
  </w:p>
  <w:p w14:paraId="2DB175C6" w14:textId="77777777" w:rsidR="00FA2163" w:rsidRDefault="00FA2163">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175CC" w14:textId="77777777" w:rsidR="001B71C5" w:rsidRDefault="00C951CE" w:rsidP="00FA2163">
    <w:pPr>
      <w:pStyle w:val="Kop2"/>
    </w:pPr>
    <w:r>
      <w:rPr>
        <w:noProof/>
        <w:lang w:eastAsia="nl-NL"/>
      </w:rPr>
      <w:object w:dxaOrig="1440" w:dyaOrig="1440" w14:anchorId="2DB175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margin-left:80.35pt;margin-top:127.95pt;width:275.85pt;height:246.05pt;z-index:251658240" wrapcoords="-186 0 -186 21392 21041 21392 21041 0 -186 0">
          <v:imagedata r:id="rId1" o:title="" croptop="8208f" cropbottom="14415f" cropright="-1957f"/>
          <w10:wrap type="tight"/>
        </v:shape>
        <o:OLEObject Type="Embed" ProgID="AcroExch.Document.DC" ShapeID="_x0000_s2061" DrawAspect="Content" ObjectID="_1509869346" r:id="rId2"/>
      </w:object>
    </w:r>
  </w:p>
  <w:p w14:paraId="2DB175CD" w14:textId="77777777" w:rsidR="00EC38A8" w:rsidRDefault="00EC38A8">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9A4954"/>
    <w:multiLevelType w:val="hybridMultilevel"/>
    <w:tmpl w:val="9C90EF8C"/>
    <w:lvl w:ilvl="0" w:tplc="04130001">
      <w:start w:val="1"/>
      <w:numFmt w:val="bullet"/>
      <w:lvlText w:val=""/>
      <w:lvlJc w:val="left"/>
      <w:pPr>
        <w:tabs>
          <w:tab w:val="num" w:pos="1068"/>
        </w:tabs>
        <w:ind w:left="1068" w:hanging="360"/>
      </w:pPr>
      <w:rPr>
        <w:rFonts w:ascii="Symbol" w:hAnsi="Symbol" w:hint="default"/>
      </w:rPr>
    </w:lvl>
    <w:lvl w:ilvl="1" w:tplc="04130003" w:tentative="1">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1">
    <w:nsid w:val="19EE72EE"/>
    <w:multiLevelType w:val="hybridMultilevel"/>
    <w:tmpl w:val="AD4CCB56"/>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
    <w:nsid w:val="1F071826"/>
    <w:multiLevelType w:val="hybridMultilevel"/>
    <w:tmpl w:val="C03694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252B1DFD"/>
    <w:multiLevelType w:val="hybridMultilevel"/>
    <w:tmpl w:val="415AA4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28E225E0"/>
    <w:multiLevelType w:val="hybridMultilevel"/>
    <w:tmpl w:val="042C86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2F20117F"/>
    <w:multiLevelType w:val="hybridMultilevel"/>
    <w:tmpl w:val="6616DA2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3333567F"/>
    <w:multiLevelType w:val="hybridMultilevel"/>
    <w:tmpl w:val="F7D6911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nsid w:val="3579186A"/>
    <w:multiLevelType w:val="hybridMultilevel"/>
    <w:tmpl w:val="A06E19C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430561CF"/>
    <w:multiLevelType w:val="hybridMultilevel"/>
    <w:tmpl w:val="DDC0CF64"/>
    <w:lvl w:ilvl="0" w:tplc="0413000F">
      <w:start w:val="1"/>
      <w:numFmt w:val="decimal"/>
      <w:lvlText w:val="%1."/>
      <w:lvlJc w:val="left"/>
      <w:pPr>
        <w:ind w:left="1352"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44C74E6B"/>
    <w:multiLevelType w:val="hybridMultilevel"/>
    <w:tmpl w:val="58BEE708"/>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0">
    <w:nsid w:val="49771901"/>
    <w:multiLevelType w:val="hybridMultilevel"/>
    <w:tmpl w:val="3036DA6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562A57F3"/>
    <w:multiLevelType w:val="hybridMultilevel"/>
    <w:tmpl w:val="BD108A6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nsid w:val="70925D5D"/>
    <w:multiLevelType w:val="hybridMultilevel"/>
    <w:tmpl w:val="DC0AFC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71662EEF"/>
    <w:multiLevelType w:val="hybridMultilevel"/>
    <w:tmpl w:val="7CAE9AA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4">
    <w:nsid w:val="71841E6E"/>
    <w:multiLevelType w:val="hybridMultilevel"/>
    <w:tmpl w:val="1DC213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
  </w:num>
  <w:num w:numId="4">
    <w:abstractNumId w:val="13"/>
  </w:num>
  <w:num w:numId="5">
    <w:abstractNumId w:val="6"/>
  </w:num>
  <w:num w:numId="6">
    <w:abstractNumId w:val="9"/>
  </w:num>
  <w:num w:numId="7">
    <w:abstractNumId w:val="14"/>
  </w:num>
  <w:num w:numId="8">
    <w:abstractNumId w:val="3"/>
  </w:num>
  <w:num w:numId="9">
    <w:abstractNumId w:val="10"/>
  </w:num>
  <w:num w:numId="10">
    <w:abstractNumId w:val="7"/>
  </w:num>
  <w:num w:numId="11">
    <w:abstractNumId w:val="5"/>
  </w:num>
  <w:num w:numId="12">
    <w:abstractNumId w:val="2"/>
  </w:num>
  <w:num w:numId="13">
    <w:abstractNumId w:val="8"/>
  </w:num>
  <w:num w:numId="14">
    <w:abstractNumId w:val="1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110"/>
  <w:displayHorizontalDrawingGridEvery w:val="2"/>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22B5"/>
    <w:rsid w:val="00022BA2"/>
    <w:rsid w:val="00096D22"/>
    <w:rsid w:val="000E7210"/>
    <w:rsid w:val="001230D6"/>
    <w:rsid w:val="001775EB"/>
    <w:rsid w:val="001B71C5"/>
    <w:rsid w:val="00210B81"/>
    <w:rsid w:val="00234F18"/>
    <w:rsid w:val="00240943"/>
    <w:rsid w:val="002B6722"/>
    <w:rsid w:val="002C6CD8"/>
    <w:rsid w:val="00302B69"/>
    <w:rsid w:val="00362163"/>
    <w:rsid w:val="00371356"/>
    <w:rsid w:val="00371823"/>
    <w:rsid w:val="003A030F"/>
    <w:rsid w:val="003C4BCD"/>
    <w:rsid w:val="003D2FA1"/>
    <w:rsid w:val="003D3E16"/>
    <w:rsid w:val="003D74A7"/>
    <w:rsid w:val="00442587"/>
    <w:rsid w:val="00463B98"/>
    <w:rsid w:val="00474724"/>
    <w:rsid w:val="00522D8F"/>
    <w:rsid w:val="00524203"/>
    <w:rsid w:val="00585EC3"/>
    <w:rsid w:val="00676C56"/>
    <w:rsid w:val="0074766A"/>
    <w:rsid w:val="007A6F4E"/>
    <w:rsid w:val="00853805"/>
    <w:rsid w:val="008A30B7"/>
    <w:rsid w:val="00907B59"/>
    <w:rsid w:val="009865D2"/>
    <w:rsid w:val="009F72BB"/>
    <w:rsid w:val="00B14A5C"/>
    <w:rsid w:val="00C30404"/>
    <w:rsid w:val="00C951CE"/>
    <w:rsid w:val="00CC57A3"/>
    <w:rsid w:val="00D4158B"/>
    <w:rsid w:val="00E33C6F"/>
    <w:rsid w:val="00E75F47"/>
    <w:rsid w:val="00E93C4D"/>
    <w:rsid w:val="00EC38A8"/>
    <w:rsid w:val="00F544D7"/>
    <w:rsid w:val="00FA2163"/>
    <w:rsid w:val="00FF22B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2DB172AD"/>
  <w15:docId w15:val="{62EBF7DD-DAFD-4F3C-87A0-81BA68615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B6722"/>
  </w:style>
  <w:style w:type="paragraph" w:styleId="Kop2">
    <w:name w:val="heading 2"/>
    <w:basedOn w:val="Standaard"/>
    <w:next w:val="Standaard"/>
    <w:link w:val="Kop2Char"/>
    <w:uiPriority w:val="9"/>
    <w:unhideWhenUsed/>
    <w:qFormat/>
    <w:rsid w:val="00FA21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Kop3">
    <w:name w:val="heading 3"/>
    <w:basedOn w:val="Standaard"/>
    <w:next w:val="Standaard"/>
    <w:link w:val="Kop3Char"/>
    <w:uiPriority w:val="9"/>
    <w:semiHidden/>
    <w:unhideWhenUsed/>
    <w:qFormat/>
    <w:rsid w:val="002C6CD8"/>
    <w:pPr>
      <w:keepNext/>
      <w:keepLines/>
      <w:spacing w:before="200" w:after="0"/>
      <w:outlineLvl w:val="2"/>
    </w:pPr>
    <w:rPr>
      <w:rFonts w:asciiTheme="majorHAnsi" w:eastAsiaTheme="majorEastAsia" w:hAnsiTheme="majorHAnsi" w:cstheme="majorBidi"/>
      <w:b/>
      <w:bCs/>
      <w:color w:val="5B9BD5"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FF2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302B6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02B69"/>
    <w:rPr>
      <w:rFonts w:ascii="Segoe UI" w:hAnsi="Segoe UI" w:cs="Segoe UI"/>
      <w:sz w:val="18"/>
      <w:szCs w:val="18"/>
    </w:rPr>
  </w:style>
  <w:style w:type="paragraph" w:styleId="Koptekst">
    <w:name w:val="header"/>
    <w:basedOn w:val="Standaard"/>
    <w:link w:val="KoptekstChar"/>
    <w:uiPriority w:val="99"/>
    <w:unhideWhenUsed/>
    <w:rsid w:val="001775E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775EB"/>
  </w:style>
  <w:style w:type="paragraph" w:styleId="Voettekst">
    <w:name w:val="footer"/>
    <w:basedOn w:val="Standaard"/>
    <w:link w:val="VoettekstChar"/>
    <w:uiPriority w:val="99"/>
    <w:unhideWhenUsed/>
    <w:rsid w:val="001775E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775EB"/>
  </w:style>
  <w:style w:type="character" w:styleId="Hyperlink">
    <w:name w:val="Hyperlink"/>
    <w:rsid w:val="001775EB"/>
    <w:rPr>
      <w:color w:val="0000FF"/>
      <w:u w:val="single"/>
    </w:rPr>
  </w:style>
  <w:style w:type="character" w:customStyle="1" w:styleId="Kop2Char">
    <w:name w:val="Kop 2 Char"/>
    <w:basedOn w:val="Standaardalinea-lettertype"/>
    <w:link w:val="Kop2"/>
    <w:uiPriority w:val="9"/>
    <w:rsid w:val="00FA2163"/>
    <w:rPr>
      <w:rFonts w:asciiTheme="majorHAnsi" w:eastAsiaTheme="majorEastAsia" w:hAnsiTheme="majorHAnsi" w:cstheme="majorBidi"/>
      <w:b/>
      <w:bCs/>
      <w:color w:val="5B9BD5" w:themeColor="accent1"/>
      <w:sz w:val="26"/>
      <w:szCs w:val="26"/>
    </w:rPr>
  </w:style>
  <w:style w:type="character" w:customStyle="1" w:styleId="Kop3Char">
    <w:name w:val="Kop 3 Char"/>
    <w:basedOn w:val="Standaardalinea-lettertype"/>
    <w:link w:val="Kop3"/>
    <w:uiPriority w:val="9"/>
    <w:semiHidden/>
    <w:rsid w:val="002C6CD8"/>
    <w:rPr>
      <w:rFonts w:asciiTheme="majorHAnsi" w:eastAsiaTheme="majorEastAsia" w:hAnsiTheme="majorHAnsi" w:cstheme="majorBidi"/>
      <w:b/>
      <w:bCs/>
      <w:color w:val="5B9BD5" w:themeColor="accent1"/>
    </w:rPr>
  </w:style>
  <w:style w:type="paragraph" w:customStyle="1" w:styleId="Default">
    <w:name w:val="Default"/>
    <w:rsid w:val="003C4BCD"/>
    <w:pPr>
      <w:autoSpaceDE w:val="0"/>
      <w:autoSpaceDN w:val="0"/>
      <w:adjustRightInd w:val="0"/>
      <w:spacing w:after="0" w:line="240" w:lineRule="auto"/>
    </w:pPr>
    <w:rPr>
      <w:rFonts w:ascii="Verdana" w:eastAsia="Calibri"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5316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1.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84AF7B431B654291258D394813E623" ma:contentTypeVersion="6" ma:contentTypeDescription="Een nieuw document maken." ma:contentTypeScope="" ma:versionID="19dd6108e69bc9266f43e45ea590e3e9">
  <xsd:schema xmlns:xsd="http://www.w3.org/2001/XMLSchema" xmlns:xs="http://www.w3.org/2001/XMLSchema" xmlns:p="http://schemas.microsoft.com/office/2006/metadata/properties" xmlns:ns2="2422f610-75f6-4b37-960a-f990a4404759" xmlns:ns3="323c47fb-4f83-43b6-82ed-30dfa3f7284e" targetNamespace="http://schemas.microsoft.com/office/2006/metadata/properties" ma:root="true" ma:fieldsID="8e5422195b70bc7625ed5205a12a3fff" ns2:_="" ns3:_="">
    <xsd:import namespace="2422f610-75f6-4b37-960a-f990a4404759"/>
    <xsd:import namespace="323c47fb-4f83-43b6-82ed-30dfa3f7284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22f610-75f6-4b37-960a-f990a44047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3c47fb-4f83-43b6-82ed-30dfa3f7284e"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B9ED9A-6119-49FE-9742-31C287ABB3CA}">
  <ds:schemaRefs>
    <ds:schemaRef ds:uri="http://schemas.microsoft.com/office/infopath/2007/PartnerControls"/>
    <ds:schemaRef ds:uri="http://schemas.microsoft.com/office/2006/metadata/properties"/>
    <ds:schemaRef ds:uri="http://purl.org/dc/dcmitype/"/>
    <ds:schemaRef ds:uri="f3958db9-14cb-4d15-b9a9-9752e6afdd7c"/>
    <ds:schemaRef ds:uri="http://www.w3.org/XML/1998/namespace"/>
    <ds:schemaRef ds:uri="http://purl.org/dc/terms/"/>
    <ds:schemaRef ds:uri="http://schemas.microsoft.com/office/2006/documentManagement/types"/>
    <ds:schemaRef ds:uri="http://purl.org/dc/elements/1.1/"/>
    <ds:schemaRef ds:uri="http://schemas.openxmlformats.org/package/2006/metadata/core-properties"/>
  </ds:schemaRefs>
</ds:datastoreItem>
</file>

<file path=customXml/itemProps2.xml><?xml version="1.0" encoding="utf-8"?>
<ds:datastoreItem xmlns:ds="http://schemas.openxmlformats.org/officeDocument/2006/customXml" ds:itemID="{DFF6AE69-4588-42A0-A5F1-9D259E565851}">
  <ds:schemaRefs>
    <ds:schemaRef ds:uri="http://schemas.microsoft.com/sharepoint/v3/contenttype/forms"/>
  </ds:schemaRefs>
</ds:datastoreItem>
</file>

<file path=customXml/itemProps3.xml><?xml version="1.0" encoding="utf-8"?>
<ds:datastoreItem xmlns:ds="http://schemas.openxmlformats.org/officeDocument/2006/customXml" ds:itemID="{8A1E2B60-B83F-444B-9901-76E8C2D1CE5C}"/>
</file>

<file path=customXml/itemProps4.xml><?xml version="1.0" encoding="utf-8"?>
<ds:datastoreItem xmlns:ds="http://schemas.openxmlformats.org/officeDocument/2006/customXml" ds:itemID="{BDBE27B1-2E38-4340-9C15-7C2BCA4B5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D5A48DB9</Template>
  <TotalTime>3</TotalTime>
  <Pages>7</Pages>
  <Words>1967</Words>
  <Characters>10823</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Theo Driessen</dc:creator>
  <cp:lastModifiedBy>Annemarie Geenen</cp:lastModifiedBy>
  <cp:revision>6</cp:revision>
  <cp:lastPrinted>2015-04-22T09:03:00Z</cp:lastPrinted>
  <dcterms:created xsi:type="dcterms:W3CDTF">2015-04-22T09:26:00Z</dcterms:created>
  <dcterms:modified xsi:type="dcterms:W3CDTF">2015-11-24T10:23:00Z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0x0101001B84AF7B431B654291258D394813E623</vt:lpwstr>
  </property>
  <property fmtid="{D5CDD505-2E9C-101B-9397-08002B2CF9AE}" pid="3" name="Order">
    <vt:r8>133800</vt:r8>
  </property>
</Properties>
</file>